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E930FA" w14:textId="77777777" w:rsidR="00F92695" w:rsidRPr="007069B7" w:rsidRDefault="00F92695" w:rsidP="00205492">
      <w:pPr>
        <w:pStyle w:val="aa"/>
        <w:ind w:right="0"/>
        <w:jc w:val="both"/>
        <w:outlineLvl w:val="0"/>
        <w:rPr>
          <w:rFonts w:ascii="Arial" w:hAnsi="Arial"/>
          <w:i w:val="0"/>
          <w:kern w:val="32"/>
          <w:sz w:val="24"/>
          <w:szCs w:val="28"/>
          <w:rtl/>
          <w:lang w:eastAsia="en-US"/>
        </w:rPr>
      </w:pPr>
      <w:bookmarkStart w:id="0" w:name="OLE_LINK49"/>
      <w:bookmarkStart w:id="1" w:name="OLE_LINK50"/>
      <w:bookmarkStart w:id="2" w:name="_Toc456177558"/>
      <w:bookmarkStart w:id="3" w:name="_Toc88643092"/>
      <w:r w:rsidRPr="007069B7">
        <w:rPr>
          <w:rFonts w:ascii="Arial" w:hAnsi="Arial"/>
          <w:i w:val="0"/>
          <w:kern w:val="32"/>
          <w:sz w:val="24"/>
          <w:szCs w:val="28"/>
          <w:rtl/>
          <w:lang w:eastAsia="en-US"/>
        </w:rPr>
        <w:t xml:space="preserve">נספח </w:t>
      </w:r>
      <w:r w:rsidR="00205492" w:rsidRPr="007069B7">
        <w:rPr>
          <w:rFonts w:ascii="Arial" w:hAnsi="Arial" w:hint="eastAsia"/>
          <w:i w:val="0"/>
          <w:kern w:val="32"/>
          <w:sz w:val="24"/>
          <w:szCs w:val="28"/>
          <w:rtl/>
          <w:lang w:eastAsia="en-US"/>
        </w:rPr>
        <w:t>ז</w:t>
      </w:r>
      <w:r w:rsidR="00205492" w:rsidRPr="007069B7">
        <w:rPr>
          <w:rFonts w:ascii="Arial" w:hAnsi="Arial"/>
          <w:i w:val="0"/>
          <w:kern w:val="32"/>
          <w:sz w:val="24"/>
          <w:szCs w:val="28"/>
          <w:rtl/>
          <w:lang w:eastAsia="en-US"/>
        </w:rPr>
        <w:t>'</w:t>
      </w:r>
      <w:r w:rsidR="00205492">
        <w:rPr>
          <w:rFonts w:ascii="Arial" w:hAnsi="Arial" w:hint="cs"/>
          <w:i w:val="0"/>
          <w:kern w:val="32"/>
          <w:sz w:val="24"/>
          <w:szCs w:val="28"/>
          <w:rtl/>
          <w:lang w:eastAsia="en-US"/>
        </w:rPr>
        <w:t>1</w:t>
      </w:r>
      <w:r w:rsidR="00205492" w:rsidRPr="007069B7">
        <w:rPr>
          <w:rFonts w:ascii="Arial" w:hAnsi="Arial"/>
          <w:i w:val="0"/>
          <w:kern w:val="32"/>
          <w:sz w:val="24"/>
          <w:szCs w:val="28"/>
          <w:rtl/>
          <w:lang w:eastAsia="en-US"/>
        </w:rPr>
        <w:t xml:space="preserve"> </w:t>
      </w:r>
      <w:r w:rsidRPr="007069B7">
        <w:rPr>
          <w:rFonts w:ascii="Arial" w:hAnsi="Arial"/>
          <w:i w:val="0"/>
          <w:kern w:val="32"/>
          <w:sz w:val="24"/>
          <w:szCs w:val="28"/>
          <w:rtl/>
          <w:lang w:eastAsia="en-US"/>
        </w:rPr>
        <w:t>– טבלת פרויקטים שהמציע / איש הצוות נותן בהם שירותים לרשות לפיתוח והתיישבות הבדואים בנגב</w:t>
      </w:r>
      <w:bookmarkEnd w:id="0"/>
      <w:bookmarkEnd w:id="1"/>
      <w:bookmarkEnd w:id="2"/>
      <w:bookmarkEnd w:id="3"/>
    </w:p>
    <w:p w14:paraId="18089DE5" w14:textId="77777777" w:rsidR="00F92695" w:rsidRDefault="00F92695" w:rsidP="006F1AA2">
      <w:pPr>
        <w:pStyle w:val="aa"/>
        <w:pageBreakBefore w:val="0"/>
        <w:ind w:right="0"/>
        <w:jc w:val="both"/>
        <w:rPr>
          <w:rtl/>
          <w:lang w:eastAsia="en-US"/>
        </w:rPr>
      </w:pPr>
    </w:p>
    <w:p w14:paraId="1D9E2113" w14:textId="77777777" w:rsidR="00F92695" w:rsidRPr="007069B7" w:rsidRDefault="00F92695" w:rsidP="007069B7">
      <w:pPr>
        <w:pStyle w:val="ListParagraph"/>
        <w:keepNext/>
        <w:keepLines/>
        <w:spacing w:line="240" w:lineRule="auto"/>
        <w:ind w:left="643" w:right="0"/>
        <w:rPr>
          <w:rFonts w:ascii="David" w:hAnsi="David"/>
          <w:b/>
          <w:bCs/>
          <w:szCs w:val="24"/>
          <w:rtl/>
        </w:rPr>
      </w:pPr>
      <w:r w:rsidRPr="007069B7">
        <w:rPr>
          <w:rFonts w:ascii="David" w:hAnsi="David" w:cs="David" w:hint="eastAsia"/>
          <w:szCs w:val="24"/>
          <w:rtl/>
        </w:rPr>
        <w:t>להלן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פירוט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הפרויקטים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בהם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מעורבים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נותנים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שירות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המציע</w:t>
      </w:r>
      <w:r w:rsidRPr="007069B7">
        <w:rPr>
          <w:rFonts w:ascii="David" w:hAnsi="David" w:cs="David"/>
          <w:szCs w:val="24"/>
          <w:rtl/>
        </w:rPr>
        <w:t xml:space="preserve"> / </w:t>
      </w:r>
      <w:r w:rsidRPr="007069B7">
        <w:rPr>
          <w:rFonts w:ascii="David" w:hAnsi="David" w:cs="David" w:hint="eastAsia"/>
          <w:szCs w:val="24"/>
          <w:rtl/>
        </w:rPr>
        <w:t>אנשי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צוות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המוצעים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על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ידי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המציע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למכרז</w:t>
      </w:r>
      <w:r w:rsidRPr="007069B7">
        <w:rPr>
          <w:rFonts w:ascii="David" w:hAnsi="David" w:cs="David"/>
          <w:szCs w:val="24"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מספר</w:t>
      </w:r>
      <w:r w:rsidRPr="007069B7">
        <w:rPr>
          <w:rFonts w:ascii="David" w:hAnsi="David" w:cs="David"/>
          <w:szCs w:val="24"/>
          <w:rtl/>
        </w:rPr>
        <w:t xml:space="preserve"> </w:t>
      </w:r>
      <w:r w:rsidR="000E5DE9" w:rsidRPr="007069B7">
        <w:rPr>
          <w:rFonts w:ascii="David" w:hAnsi="David" w:cs="David"/>
          <w:szCs w:val="24"/>
          <w:rtl/>
        </w:rPr>
        <w:t>1/2021</w:t>
      </w:r>
      <w:r w:rsidRPr="007069B7">
        <w:rPr>
          <w:rFonts w:ascii="David" w:hAnsi="David" w:cs="David"/>
          <w:szCs w:val="24"/>
          <w:rtl/>
        </w:rPr>
        <w:t xml:space="preserve">  </w:t>
      </w:r>
      <w:r w:rsidRPr="007069B7">
        <w:rPr>
          <w:rFonts w:ascii="David" w:hAnsi="David" w:cs="David" w:hint="eastAsia"/>
          <w:szCs w:val="24"/>
          <w:rtl/>
        </w:rPr>
        <w:t>למתן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שירותי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תכנון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וניהול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תכנון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עבור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הרשות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לפיתוח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והתיישבות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הבדואים</w:t>
      </w:r>
      <w:r w:rsidRPr="007069B7">
        <w:rPr>
          <w:rFonts w:ascii="David" w:hAnsi="David" w:cs="David"/>
          <w:szCs w:val="24"/>
          <w:rtl/>
        </w:rPr>
        <w:t xml:space="preserve"> </w:t>
      </w:r>
      <w:r w:rsidRPr="007069B7">
        <w:rPr>
          <w:rFonts w:ascii="David" w:hAnsi="David" w:cs="David" w:hint="eastAsia"/>
          <w:szCs w:val="24"/>
          <w:rtl/>
        </w:rPr>
        <w:t>בנגב</w:t>
      </w:r>
      <w:r w:rsidRPr="007069B7">
        <w:rPr>
          <w:rFonts w:ascii="David" w:hAnsi="David" w:cs="David"/>
          <w:szCs w:val="24"/>
          <w:rtl/>
        </w:rPr>
        <w:t xml:space="preserve">. </w:t>
      </w:r>
      <w:r w:rsidRPr="007069B7">
        <w:rPr>
          <w:rFonts w:ascii="David" w:hAnsi="David" w:cs="David" w:hint="eastAsia"/>
          <w:b/>
          <w:bCs/>
          <w:szCs w:val="24"/>
          <w:rtl/>
        </w:rPr>
        <w:t>נכון</w:t>
      </w:r>
      <w:r w:rsidRPr="007069B7">
        <w:rPr>
          <w:rFonts w:ascii="David" w:hAnsi="David" w:cs="David"/>
          <w:b/>
          <w:bCs/>
          <w:szCs w:val="24"/>
          <w:rtl/>
        </w:rPr>
        <w:t xml:space="preserve"> </w:t>
      </w:r>
      <w:r w:rsidRPr="007069B7">
        <w:rPr>
          <w:rFonts w:ascii="David" w:hAnsi="David" w:cs="David" w:hint="eastAsia"/>
          <w:b/>
          <w:bCs/>
          <w:szCs w:val="24"/>
          <w:rtl/>
        </w:rPr>
        <w:t>לעת</w:t>
      </w:r>
      <w:r w:rsidRPr="007069B7">
        <w:rPr>
          <w:rFonts w:ascii="David" w:hAnsi="David" w:cs="David"/>
          <w:b/>
          <w:bCs/>
          <w:szCs w:val="24"/>
          <w:rtl/>
        </w:rPr>
        <w:t xml:space="preserve"> </w:t>
      </w:r>
      <w:r w:rsidRPr="007069B7">
        <w:rPr>
          <w:rFonts w:ascii="David" w:hAnsi="David" w:cs="David" w:hint="eastAsia"/>
          <w:b/>
          <w:bCs/>
          <w:szCs w:val="24"/>
          <w:rtl/>
        </w:rPr>
        <w:t>הגשת</w:t>
      </w:r>
      <w:r w:rsidRPr="007069B7">
        <w:rPr>
          <w:rFonts w:ascii="David" w:hAnsi="David" w:cs="David"/>
          <w:b/>
          <w:bCs/>
          <w:szCs w:val="24"/>
          <w:rtl/>
        </w:rPr>
        <w:t xml:space="preserve"> </w:t>
      </w:r>
      <w:r w:rsidRPr="007069B7">
        <w:rPr>
          <w:rFonts w:ascii="David" w:hAnsi="David" w:cs="David" w:hint="eastAsia"/>
          <w:b/>
          <w:bCs/>
          <w:szCs w:val="24"/>
          <w:rtl/>
        </w:rPr>
        <w:t>מכרז</w:t>
      </w:r>
      <w:r w:rsidRPr="007069B7">
        <w:rPr>
          <w:rFonts w:ascii="David" w:hAnsi="David" w:cs="David"/>
          <w:b/>
          <w:bCs/>
          <w:szCs w:val="24"/>
          <w:rtl/>
        </w:rPr>
        <w:t xml:space="preserve"> </w:t>
      </w:r>
      <w:r w:rsidRPr="007069B7">
        <w:rPr>
          <w:rFonts w:ascii="David" w:hAnsi="David" w:cs="David" w:hint="eastAsia"/>
          <w:b/>
          <w:bCs/>
          <w:szCs w:val="24"/>
          <w:rtl/>
        </w:rPr>
        <w:t>זה</w:t>
      </w:r>
    </w:p>
    <w:p w14:paraId="5667A94C" w14:textId="77777777" w:rsidR="00F92695" w:rsidRDefault="00F92695" w:rsidP="006F1AA2">
      <w:pPr>
        <w:pStyle w:val="aa"/>
        <w:pageBreakBefore w:val="0"/>
        <w:ind w:right="0"/>
        <w:jc w:val="both"/>
        <w:rPr>
          <w:rFonts w:ascii="Courier" w:hAnsi="Courier"/>
          <w:sz w:val="24"/>
          <w:rtl/>
        </w:rPr>
      </w:pPr>
    </w:p>
    <w:p w14:paraId="61D6A8D1" w14:textId="77777777" w:rsidR="00F92695" w:rsidRDefault="00F92695" w:rsidP="006F1AA2">
      <w:pPr>
        <w:pStyle w:val="aa"/>
        <w:pageBreakBefore w:val="0"/>
        <w:ind w:right="0"/>
        <w:jc w:val="both"/>
        <w:rPr>
          <w:rFonts w:ascii="Courier" w:hAnsi="Courier"/>
          <w:sz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99"/>
        <w:gridCol w:w="4147"/>
        <w:gridCol w:w="2744"/>
      </w:tblGrid>
      <w:tr w:rsidR="00F92695" w14:paraId="5F32CCF3" w14:textId="77777777" w:rsidTr="009D5C0C">
        <w:tc>
          <w:tcPr>
            <w:tcW w:w="2762" w:type="dxa"/>
          </w:tcPr>
          <w:p w14:paraId="03173C76" w14:textId="77777777" w:rsidR="00F92695" w:rsidRDefault="00F92695" w:rsidP="006F1AA2">
            <w:pPr>
              <w:ind w:right="0"/>
              <w:jc w:val="center"/>
              <w:rPr>
                <w:rtl/>
              </w:rPr>
            </w:pPr>
            <w:r>
              <w:rPr>
                <w:rtl/>
              </w:rPr>
              <w:t>המציע / איש הצוות המוצע</w:t>
            </w:r>
          </w:p>
        </w:tc>
        <w:tc>
          <w:tcPr>
            <w:tcW w:w="4252" w:type="dxa"/>
          </w:tcPr>
          <w:p w14:paraId="2D7728E0" w14:textId="77777777" w:rsidR="00F92695" w:rsidRDefault="00F92695" w:rsidP="006F1AA2">
            <w:pPr>
              <w:ind w:right="0"/>
              <w:jc w:val="center"/>
              <w:rPr>
                <w:rtl/>
              </w:rPr>
            </w:pPr>
            <w:proofErr w:type="spellStart"/>
            <w:r>
              <w:rPr>
                <w:rtl/>
              </w:rPr>
              <w:t>תאור</w:t>
            </w:r>
            <w:proofErr w:type="spellEnd"/>
            <w:r>
              <w:rPr>
                <w:rtl/>
              </w:rPr>
              <w:t xml:space="preserve"> הפרויקט</w:t>
            </w:r>
          </w:p>
        </w:tc>
        <w:tc>
          <w:tcPr>
            <w:tcW w:w="2802" w:type="dxa"/>
          </w:tcPr>
          <w:p w14:paraId="4F67E115" w14:textId="77777777" w:rsidR="00F92695" w:rsidRDefault="00F92695" w:rsidP="006F1AA2">
            <w:pPr>
              <w:ind w:right="0"/>
              <w:jc w:val="center"/>
              <w:rPr>
                <w:rtl/>
              </w:rPr>
            </w:pPr>
            <w:r>
              <w:rPr>
                <w:rtl/>
              </w:rPr>
              <w:t>תפקיד בצוות הפרויקט</w:t>
            </w:r>
          </w:p>
        </w:tc>
      </w:tr>
      <w:tr w:rsidR="00F92695" w14:paraId="7FCD89D8" w14:textId="77777777" w:rsidTr="009D5C0C">
        <w:tc>
          <w:tcPr>
            <w:tcW w:w="2762" w:type="dxa"/>
          </w:tcPr>
          <w:p w14:paraId="3AED7CD1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4252" w:type="dxa"/>
          </w:tcPr>
          <w:p w14:paraId="43DA1F0A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2802" w:type="dxa"/>
          </w:tcPr>
          <w:p w14:paraId="21E5968E" w14:textId="77777777" w:rsidR="00F92695" w:rsidRDefault="00F92695" w:rsidP="006F1AA2">
            <w:pPr>
              <w:ind w:right="0"/>
              <w:rPr>
                <w:rtl/>
              </w:rPr>
            </w:pPr>
          </w:p>
        </w:tc>
      </w:tr>
      <w:tr w:rsidR="00F92695" w14:paraId="7612DB32" w14:textId="77777777" w:rsidTr="009D5C0C">
        <w:tc>
          <w:tcPr>
            <w:tcW w:w="2762" w:type="dxa"/>
          </w:tcPr>
          <w:p w14:paraId="0B2E0F85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4252" w:type="dxa"/>
          </w:tcPr>
          <w:p w14:paraId="01161219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2802" w:type="dxa"/>
          </w:tcPr>
          <w:p w14:paraId="46C10613" w14:textId="77777777" w:rsidR="00F92695" w:rsidRDefault="00F92695" w:rsidP="006F1AA2">
            <w:pPr>
              <w:ind w:right="0"/>
              <w:rPr>
                <w:rtl/>
              </w:rPr>
            </w:pPr>
          </w:p>
        </w:tc>
      </w:tr>
      <w:tr w:rsidR="00F92695" w14:paraId="614E536C" w14:textId="77777777" w:rsidTr="009D5C0C">
        <w:tc>
          <w:tcPr>
            <w:tcW w:w="2762" w:type="dxa"/>
          </w:tcPr>
          <w:p w14:paraId="4C6FFFBB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4252" w:type="dxa"/>
          </w:tcPr>
          <w:p w14:paraId="7FB2786E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2802" w:type="dxa"/>
          </w:tcPr>
          <w:p w14:paraId="7CC30972" w14:textId="77777777" w:rsidR="00F92695" w:rsidRDefault="00F92695" w:rsidP="006F1AA2">
            <w:pPr>
              <w:ind w:right="0"/>
              <w:rPr>
                <w:rtl/>
              </w:rPr>
            </w:pPr>
          </w:p>
        </w:tc>
      </w:tr>
      <w:tr w:rsidR="00F92695" w14:paraId="117D688C" w14:textId="77777777" w:rsidTr="009D5C0C">
        <w:tc>
          <w:tcPr>
            <w:tcW w:w="2762" w:type="dxa"/>
          </w:tcPr>
          <w:p w14:paraId="14E33D90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4252" w:type="dxa"/>
          </w:tcPr>
          <w:p w14:paraId="6CBD834B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2802" w:type="dxa"/>
          </w:tcPr>
          <w:p w14:paraId="3D62C71D" w14:textId="77777777" w:rsidR="00F92695" w:rsidRDefault="00F92695" w:rsidP="006F1AA2">
            <w:pPr>
              <w:ind w:right="0"/>
              <w:rPr>
                <w:rtl/>
              </w:rPr>
            </w:pPr>
          </w:p>
        </w:tc>
      </w:tr>
      <w:tr w:rsidR="00F92695" w14:paraId="0E8F697F" w14:textId="77777777" w:rsidTr="009D5C0C">
        <w:tc>
          <w:tcPr>
            <w:tcW w:w="2762" w:type="dxa"/>
          </w:tcPr>
          <w:p w14:paraId="13208181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4252" w:type="dxa"/>
          </w:tcPr>
          <w:p w14:paraId="6114DFA5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2802" w:type="dxa"/>
          </w:tcPr>
          <w:p w14:paraId="78D4961A" w14:textId="77777777" w:rsidR="00F92695" w:rsidRDefault="00F92695" w:rsidP="006F1AA2">
            <w:pPr>
              <w:ind w:right="0"/>
              <w:rPr>
                <w:rtl/>
              </w:rPr>
            </w:pPr>
          </w:p>
        </w:tc>
      </w:tr>
      <w:tr w:rsidR="00F92695" w14:paraId="148A6235" w14:textId="77777777" w:rsidTr="009D5C0C">
        <w:tc>
          <w:tcPr>
            <w:tcW w:w="2762" w:type="dxa"/>
          </w:tcPr>
          <w:p w14:paraId="2ECEDEF7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4252" w:type="dxa"/>
          </w:tcPr>
          <w:p w14:paraId="514C7B8D" w14:textId="77777777" w:rsidR="00F92695" w:rsidRDefault="00F92695" w:rsidP="006F1AA2">
            <w:pPr>
              <w:ind w:right="0"/>
              <w:rPr>
                <w:rtl/>
              </w:rPr>
            </w:pPr>
          </w:p>
        </w:tc>
        <w:tc>
          <w:tcPr>
            <w:tcW w:w="2802" w:type="dxa"/>
          </w:tcPr>
          <w:p w14:paraId="7E2CB78C" w14:textId="77777777" w:rsidR="00F92695" w:rsidRDefault="00F92695" w:rsidP="006F1AA2">
            <w:pPr>
              <w:ind w:right="0"/>
              <w:rPr>
                <w:rtl/>
              </w:rPr>
            </w:pPr>
          </w:p>
        </w:tc>
      </w:tr>
    </w:tbl>
    <w:p w14:paraId="1BE657E8" w14:textId="77777777" w:rsidR="00F92695" w:rsidRDefault="00F92695" w:rsidP="006F1AA2">
      <w:pPr>
        <w:pStyle w:val="aa"/>
        <w:pageBreakBefore w:val="0"/>
        <w:ind w:right="0"/>
        <w:jc w:val="both"/>
        <w:rPr>
          <w:rtl/>
          <w:lang w:eastAsia="en-US"/>
        </w:rPr>
      </w:pPr>
    </w:p>
    <w:p w14:paraId="6EC73226" w14:textId="3D4940B6" w:rsidR="0003060B" w:rsidRPr="0003060B" w:rsidRDefault="0003060B">
      <w:pPr>
        <w:bidi w:val="0"/>
        <w:spacing w:line="240" w:lineRule="auto"/>
        <w:ind w:right="0"/>
        <w:jc w:val="left"/>
        <w:rPr>
          <w:rFonts w:ascii="Arial" w:hAnsi="Arial"/>
          <w:kern w:val="32"/>
          <w:sz w:val="24"/>
          <w:szCs w:val="28"/>
          <w:lang w:eastAsia="en-US"/>
        </w:rPr>
      </w:pPr>
      <w:bookmarkStart w:id="4" w:name="_Toc456177560"/>
      <w:bookmarkStart w:id="5" w:name="_GoBack"/>
      <w:bookmarkEnd w:id="4"/>
      <w:bookmarkEnd w:id="5"/>
    </w:p>
    <w:sectPr w:rsidR="0003060B" w:rsidRPr="0003060B" w:rsidSect="0092047B">
      <w:headerReference w:type="default" r:id="rId8"/>
      <w:footerReference w:type="default" r:id="rId9"/>
      <w:pgSz w:w="11906" w:h="16838" w:code="9"/>
      <w:pgMar w:top="624" w:right="1455" w:bottom="737" w:left="851" w:header="567" w:footer="125" w:gutter="0"/>
      <w:pgNumType w:start="2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B4F643" w14:textId="77777777" w:rsidR="003B2763" w:rsidRDefault="003B2763">
      <w:pPr>
        <w:spacing w:line="240" w:lineRule="auto"/>
      </w:pPr>
      <w:r>
        <w:separator/>
      </w:r>
    </w:p>
    <w:p w14:paraId="7F586AF0" w14:textId="77777777" w:rsidR="003B2763" w:rsidRDefault="003B2763"/>
  </w:endnote>
  <w:endnote w:type="continuationSeparator" w:id="0">
    <w:p w14:paraId="16F25D76" w14:textId="77777777" w:rsidR="003B2763" w:rsidRDefault="003B2763">
      <w:pPr>
        <w:spacing w:line="240" w:lineRule="auto"/>
      </w:pPr>
      <w:r>
        <w:continuationSeparator/>
      </w:r>
    </w:p>
    <w:p w14:paraId="6AF82EA3" w14:textId="77777777" w:rsidR="003B2763" w:rsidRDefault="003B27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,Bold">
    <w:altName w:val="Times New Roman"/>
    <w:panose1 w:val="00000000000000000000"/>
    <w:charset w:val="B1"/>
    <w:family w:val="auto"/>
    <w:notTrueType/>
    <w:pitch w:val="default"/>
    <w:sig w:usb0="00001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ECD5C3" w14:textId="27BBB0CC" w:rsidR="003B2763" w:rsidRDefault="003B2763">
    <w:pPr>
      <w:pStyle w:val="Footer"/>
      <w:jc w:val="center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A6020D" w:rsidRPr="00A6020D">
      <w:rPr>
        <w:noProof/>
        <w:rtl/>
        <w:lang w:val="he-IL"/>
      </w:rPr>
      <w:t>2</w:t>
    </w:r>
    <w:r>
      <w:fldChar w:fldCharType="end"/>
    </w:r>
  </w:p>
  <w:p w14:paraId="1AD17960" w14:textId="77777777" w:rsidR="003B2763" w:rsidRDefault="003B2763" w:rsidP="007A6872">
    <w:pPr>
      <w:ind w:left="426" w:right="16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DF3073" w14:textId="77777777" w:rsidR="003B2763" w:rsidRDefault="003B2763">
      <w:pPr>
        <w:spacing w:line="240" w:lineRule="auto"/>
      </w:pPr>
      <w:r>
        <w:separator/>
      </w:r>
    </w:p>
    <w:p w14:paraId="595280D2" w14:textId="77777777" w:rsidR="003B2763" w:rsidRDefault="003B2763"/>
  </w:footnote>
  <w:footnote w:type="continuationSeparator" w:id="0">
    <w:p w14:paraId="198CA2EE" w14:textId="77777777" w:rsidR="003B2763" w:rsidRDefault="003B2763">
      <w:pPr>
        <w:spacing w:line="240" w:lineRule="auto"/>
      </w:pPr>
      <w:r>
        <w:continuationSeparator/>
      </w:r>
    </w:p>
    <w:p w14:paraId="43533AB6" w14:textId="77777777" w:rsidR="003B2763" w:rsidRDefault="003B276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0C04F" w14:textId="77777777" w:rsidR="003B2763" w:rsidRDefault="003B2763" w:rsidP="00B96219">
    <w:pPr>
      <w:pStyle w:val="Header"/>
      <w:tabs>
        <w:tab w:val="clear" w:pos="4153"/>
        <w:tab w:val="clear" w:pos="8306"/>
        <w:tab w:val="center" w:pos="5102"/>
        <w:tab w:val="right" w:pos="10206"/>
      </w:tabs>
      <w:ind w:left="-1"/>
      <w:jc w:val="left"/>
      <w:rPr>
        <w:color w:val="auto"/>
        <w:rtl/>
      </w:rPr>
    </w:pPr>
    <w:r>
      <w:rPr>
        <w:color w:val="auto"/>
        <w:rtl/>
      </w:rPr>
      <w:t xml:space="preserve">מכרז חברות מתכננות/מנהלי תכנון </w:t>
    </w:r>
  </w:p>
  <w:p w14:paraId="398E5CFC" w14:textId="77777777" w:rsidR="003B2763" w:rsidRDefault="003B2763" w:rsidP="00B96219">
    <w:pPr>
      <w:pStyle w:val="Header"/>
      <w:tabs>
        <w:tab w:val="clear" w:pos="4153"/>
        <w:tab w:val="clear" w:pos="8306"/>
        <w:tab w:val="center" w:pos="5102"/>
        <w:tab w:val="right" w:pos="10206"/>
      </w:tabs>
      <w:ind w:left="-1"/>
      <w:jc w:val="left"/>
    </w:pPr>
    <w:r>
      <w:rPr>
        <w:color w:val="auto"/>
        <w:rtl/>
      </w:rPr>
      <w:t>עבור הרשות לפיתוח והתיישבות הבדואים בנגב                                                                       מכרז מס' 1/2021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01FB9"/>
    <w:multiLevelType w:val="multilevel"/>
    <w:tmpl w:val="5B06590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14D11CA"/>
    <w:multiLevelType w:val="multilevel"/>
    <w:tmpl w:val="913AC04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 w15:restartNumberingAfterBreak="0">
    <w:nsid w:val="01833C26"/>
    <w:multiLevelType w:val="multilevel"/>
    <w:tmpl w:val="0F1E448C"/>
    <w:lvl w:ilvl="0">
      <w:start w:val="13"/>
      <w:numFmt w:val="decimal"/>
      <w:lvlText w:val="%1"/>
      <w:lvlJc w:val="left"/>
      <w:pPr>
        <w:ind w:left="360" w:hanging="360"/>
      </w:pPr>
      <w:rPr>
        <w:rFonts w:cs="Times New Roman" w:hint="default"/>
        <w:b/>
        <w:bCs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3" w15:restartNumberingAfterBreak="0">
    <w:nsid w:val="01D33606"/>
    <w:multiLevelType w:val="multilevel"/>
    <w:tmpl w:val="31D41566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3061959"/>
    <w:multiLevelType w:val="multilevel"/>
    <w:tmpl w:val="B6F4439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5" w15:restartNumberingAfterBreak="0">
    <w:nsid w:val="03673D82"/>
    <w:multiLevelType w:val="hybridMultilevel"/>
    <w:tmpl w:val="C2C0DA92"/>
    <w:lvl w:ilvl="0" w:tplc="C4B6140E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" w15:restartNumberingAfterBreak="0">
    <w:nsid w:val="03D952BF"/>
    <w:multiLevelType w:val="multilevel"/>
    <w:tmpl w:val="D5E66C3E"/>
    <w:lvl w:ilvl="0">
      <w:start w:val="13"/>
      <w:numFmt w:val="decimal"/>
      <w:lvlText w:val="%1"/>
      <w:lvlJc w:val="left"/>
      <w:pPr>
        <w:ind w:left="360" w:hanging="360"/>
      </w:pPr>
      <w:rPr>
        <w:rFonts w:cs="Times New Roman" w:hint="default"/>
        <w:b/>
        <w:bCs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7" w15:restartNumberingAfterBreak="0">
    <w:nsid w:val="03DD5687"/>
    <w:multiLevelType w:val="multilevel"/>
    <w:tmpl w:val="3296F14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" w15:restartNumberingAfterBreak="0">
    <w:nsid w:val="04462A8D"/>
    <w:multiLevelType w:val="multilevel"/>
    <w:tmpl w:val="F96C54C8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9" w15:restartNumberingAfterBreak="0">
    <w:nsid w:val="05136B73"/>
    <w:multiLevelType w:val="multilevel"/>
    <w:tmpl w:val="C06686A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" w15:restartNumberingAfterBreak="0">
    <w:nsid w:val="05361904"/>
    <w:multiLevelType w:val="multilevel"/>
    <w:tmpl w:val="39CC9B2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1" w15:restartNumberingAfterBreak="0">
    <w:nsid w:val="06592F4C"/>
    <w:multiLevelType w:val="multilevel"/>
    <w:tmpl w:val="4BBA8DE0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2" w15:restartNumberingAfterBreak="0">
    <w:nsid w:val="069D67DB"/>
    <w:multiLevelType w:val="hybridMultilevel"/>
    <w:tmpl w:val="70DAD42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13C5668">
      <w:start w:val="3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7AF74AD"/>
    <w:multiLevelType w:val="multilevel"/>
    <w:tmpl w:val="603C3C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" w15:restartNumberingAfterBreak="0">
    <w:nsid w:val="08030CB4"/>
    <w:multiLevelType w:val="multilevel"/>
    <w:tmpl w:val="74F2D06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5" w15:restartNumberingAfterBreak="0">
    <w:nsid w:val="090E1F4C"/>
    <w:multiLevelType w:val="multilevel"/>
    <w:tmpl w:val="B094CE56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0A1C1164"/>
    <w:multiLevelType w:val="hybridMultilevel"/>
    <w:tmpl w:val="BAB418E6"/>
    <w:lvl w:ilvl="0" w:tplc="696CCDA8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8EFC0034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915AEF"/>
    <w:multiLevelType w:val="multilevel"/>
    <w:tmpl w:val="852A3A8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8" w15:restartNumberingAfterBreak="0">
    <w:nsid w:val="0D3844F7"/>
    <w:multiLevelType w:val="multilevel"/>
    <w:tmpl w:val="7366734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cs="David" w:hint="default"/>
        <w:bCs w:val="0"/>
        <w:iCs w:val="0"/>
        <w:szCs w:val="24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cs="David" w:hint="default"/>
        <w:bCs w:val="0"/>
        <w:iCs w:val="0"/>
        <w:szCs w:val="24"/>
      </w:rPr>
    </w:lvl>
    <w:lvl w:ilvl="3">
      <w:start w:val="1"/>
      <w:numFmt w:val="hebrew1"/>
      <w:lvlText w:val="%4."/>
      <w:lvlJc w:val="left"/>
      <w:pPr>
        <w:ind w:left="397" w:firstLine="454"/>
      </w:pPr>
      <w:rPr>
        <w:rFonts w:cs="David" w:hint="default"/>
        <w:bCs w:val="0"/>
        <w:iCs w:val="0"/>
        <w:szCs w:val="24"/>
      </w:rPr>
    </w:lvl>
    <w:lvl w:ilvl="4">
      <w:start w:val="1"/>
      <w:numFmt w:val="decimal"/>
      <w:lvlText w:val="%5)"/>
      <w:lvlJc w:val="left"/>
      <w:pPr>
        <w:ind w:left="397" w:firstLine="850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9" w15:restartNumberingAfterBreak="0">
    <w:nsid w:val="0E97676B"/>
    <w:multiLevelType w:val="multilevel"/>
    <w:tmpl w:val="B30AF42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0" w15:restartNumberingAfterBreak="0">
    <w:nsid w:val="10524515"/>
    <w:multiLevelType w:val="hybridMultilevel"/>
    <w:tmpl w:val="4CEA3896"/>
    <w:lvl w:ilvl="0" w:tplc="36E2DFDA">
      <w:start w:val="1"/>
      <w:numFmt w:val="decimal"/>
      <w:lvlText w:val="%1."/>
      <w:lvlJc w:val="left"/>
      <w:pPr>
        <w:tabs>
          <w:tab w:val="num" w:pos="814"/>
        </w:tabs>
        <w:ind w:left="814" w:hanging="360"/>
      </w:pPr>
      <w:rPr>
        <w:rFonts w:cs="Times New Roman" w:hint="cs"/>
      </w:rPr>
    </w:lvl>
    <w:lvl w:ilvl="1" w:tplc="5ABAF46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6F685E1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A416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544E56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E94F6E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228F7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AB88ED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54413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13125B5"/>
    <w:multiLevelType w:val="multilevel"/>
    <w:tmpl w:val="AB78C0A6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0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cs="Times New Roman" w:hint="default"/>
      </w:rPr>
    </w:lvl>
  </w:abstractNum>
  <w:abstractNum w:abstractNumId="22" w15:restartNumberingAfterBreak="0">
    <w:nsid w:val="11FA5B35"/>
    <w:multiLevelType w:val="hybridMultilevel"/>
    <w:tmpl w:val="460CAEFA"/>
    <w:lvl w:ilvl="0" w:tplc="67CA06E8">
      <w:start w:val="1"/>
      <w:numFmt w:val="hebrew1"/>
      <w:lvlText w:val="%1)"/>
      <w:lvlJc w:val="left"/>
      <w:pPr>
        <w:ind w:left="2520" w:hanging="360"/>
      </w:pPr>
      <w:rPr>
        <w:rFonts w:cs="David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23" w15:restartNumberingAfterBreak="0">
    <w:nsid w:val="120B5A6F"/>
    <w:multiLevelType w:val="hybridMultilevel"/>
    <w:tmpl w:val="37B4675E"/>
    <w:lvl w:ilvl="0" w:tplc="173E1500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24" w15:restartNumberingAfterBreak="0">
    <w:nsid w:val="126F580D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5" w15:restartNumberingAfterBreak="0">
    <w:nsid w:val="13376B5B"/>
    <w:multiLevelType w:val="hybridMultilevel"/>
    <w:tmpl w:val="6CD82062"/>
    <w:lvl w:ilvl="0" w:tplc="AFD6293C">
      <w:start w:val="1"/>
      <w:numFmt w:val="hebrew1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4024616"/>
    <w:multiLevelType w:val="multilevel"/>
    <w:tmpl w:val="7E5862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7" w15:restartNumberingAfterBreak="0">
    <w:nsid w:val="14AC4773"/>
    <w:multiLevelType w:val="hybridMultilevel"/>
    <w:tmpl w:val="9FA61114"/>
    <w:lvl w:ilvl="0" w:tplc="8AF42C6C">
      <w:start w:val="1"/>
      <w:numFmt w:val="decimal"/>
      <w:lvlText w:val="%1)"/>
      <w:lvlJc w:val="left"/>
      <w:pPr>
        <w:ind w:left="288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36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3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50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72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  <w:rPr>
        <w:rFonts w:cs="Times New Roman"/>
      </w:rPr>
    </w:lvl>
  </w:abstractNum>
  <w:abstractNum w:abstractNumId="28" w15:restartNumberingAfterBreak="0">
    <w:nsid w:val="15340FB3"/>
    <w:multiLevelType w:val="multilevel"/>
    <w:tmpl w:val="199CDD3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157D1D6D"/>
    <w:multiLevelType w:val="multilevel"/>
    <w:tmpl w:val="8EAE275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0" w15:restartNumberingAfterBreak="0">
    <w:nsid w:val="15FF02B2"/>
    <w:multiLevelType w:val="multilevel"/>
    <w:tmpl w:val="3AD2FF1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1" w15:restartNumberingAfterBreak="0">
    <w:nsid w:val="182E5679"/>
    <w:multiLevelType w:val="hybridMultilevel"/>
    <w:tmpl w:val="658644FC"/>
    <w:lvl w:ilvl="0" w:tplc="F6525A72">
      <w:start w:val="2"/>
      <w:numFmt w:val="hebrew1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19F576A0"/>
    <w:multiLevelType w:val="hybridMultilevel"/>
    <w:tmpl w:val="B1824F02"/>
    <w:lvl w:ilvl="0" w:tplc="59C09038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5" w15:restartNumberingAfterBreak="0">
    <w:nsid w:val="1A084DDF"/>
    <w:multiLevelType w:val="hybridMultilevel"/>
    <w:tmpl w:val="F0F2134C"/>
    <w:lvl w:ilvl="0" w:tplc="CBC863A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6" w15:restartNumberingAfterBreak="0">
    <w:nsid w:val="1A6666EA"/>
    <w:multiLevelType w:val="multilevel"/>
    <w:tmpl w:val="F8B00B6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7" w15:restartNumberingAfterBreak="0">
    <w:nsid w:val="1AB6607F"/>
    <w:multiLevelType w:val="multilevel"/>
    <w:tmpl w:val="AB1E4F72"/>
    <w:lvl w:ilvl="0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8" w15:restartNumberingAfterBreak="0">
    <w:nsid w:val="1ADB7E66"/>
    <w:multiLevelType w:val="multilevel"/>
    <w:tmpl w:val="B33CA46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9" w15:restartNumberingAfterBreak="0">
    <w:nsid w:val="1BCA4D33"/>
    <w:multiLevelType w:val="hybridMultilevel"/>
    <w:tmpl w:val="CCE87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1BF1228B"/>
    <w:multiLevelType w:val="multilevel"/>
    <w:tmpl w:val="6C348A06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1" w15:restartNumberingAfterBreak="0">
    <w:nsid w:val="1C521EC3"/>
    <w:multiLevelType w:val="multilevel"/>
    <w:tmpl w:val="CD70D16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2" w15:restartNumberingAfterBreak="0">
    <w:nsid w:val="1C6D485E"/>
    <w:multiLevelType w:val="multilevel"/>
    <w:tmpl w:val="FB383CF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3" w15:restartNumberingAfterBreak="0">
    <w:nsid w:val="1D0E65AC"/>
    <w:multiLevelType w:val="multilevel"/>
    <w:tmpl w:val="D1BC9E0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4" w15:restartNumberingAfterBreak="0">
    <w:nsid w:val="1D1F6F01"/>
    <w:multiLevelType w:val="multilevel"/>
    <w:tmpl w:val="6250FC04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David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5" w15:restartNumberingAfterBreak="0">
    <w:nsid w:val="1D3242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1D6E2CB7"/>
    <w:multiLevelType w:val="hybridMultilevel"/>
    <w:tmpl w:val="00D659C0"/>
    <w:lvl w:ilvl="0" w:tplc="B0C61324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David" w:hAnsi="David" w:cs="David" w:hint="default"/>
        <w:sz w:val="24"/>
        <w:szCs w:val="24"/>
      </w:rPr>
    </w:lvl>
    <w:lvl w:ilvl="1" w:tplc="FDDED9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08CF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040B4D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8C69D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71863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67E42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A56A36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F92249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1DE478FF"/>
    <w:multiLevelType w:val="hybridMultilevel"/>
    <w:tmpl w:val="5A7CCB28"/>
    <w:lvl w:ilvl="0" w:tplc="9FFC1C3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1E711EB1"/>
    <w:multiLevelType w:val="multilevel"/>
    <w:tmpl w:val="01F8FE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David" w:hint="default"/>
      </w:rPr>
    </w:lvl>
    <w:lvl w:ilvl="1">
      <w:start w:val="1"/>
      <w:numFmt w:val="decimal"/>
      <w:isLgl/>
      <w:lvlText w:val="5.%2."/>
      <w:lvlJc w:val="left"/>
      <w:pPr>
        <w:tabs>
          <w:tab w:val="num" w:pos="0"/>
        </w:tabs>
        <w:ind w:left="1080" w:hanging="720"/>
      </w:pPr>
      <w:rPr>
        <w:rFonts w:cs="Times New Roman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0"/>
        </w:tabs>
        <w:ind w:left="1080" w:hanging="57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0"/>
        </w:tabs>
        <w:ind w:left="2520" w:hanging="2160"/>
      </w:pPr>
      <w:rPr>
        <w:rFonts w:cs="Times New Roman" w:hint="default"/>
      </w:rPr>
    </w:lvl>
  </w:abstractNum>
  <w:abstractNum w:abstractNumId="49" w15:restartNumberingAfterBreak="0">
    <w:nsid w:val="1F9267F9"/>
    <w:multiLevelType w:val="multilevel"/>
    <w:tmpl w:val="09369EAA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0" w15:restartNumberingAfterBreak="0">
    <w:nsid w:val="2078598E"/>
    <w:multiLevelType w:val="multilevel"/>
    <w:tmpl w:val="E620E98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51" w15:restartNumberingAfterBreak="0">
    <w:nsid w:val="20C14A9C"/>
    <w:multiLevelType w:val="multilevel"/>
    <w:tmpl w:val="99803A36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52" w15:restartNumberingAfterBreak="0">
    <w:nsid w:val="211010C6"/>
    <w:multiLevelType w:val="multilevel"/>
    <w:tmpl w:val="2EF0F498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53" w15:restartNumberingAfterBreak="0">
    <w:nsid w:val="211256CD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54" w15:restartNumberingAfterBreak="0">
    <w:nsid w:val="21A62715"/>
    <w:multiLevelType w:val="hybridMultilevel"/>
    <w:tmpl w:val="12A0CC40"/>
    <w:lvl w:ilvl="0" w:tplc="04090013">
      <w:start w:val="1"/>
      <w:numFmt w:val="hebrew1"/>
      <w:lvlText w:val="%1."/>
      <w:lvlJc w:val="center"/>
      <w:pPr>
        <w:ind w:left="180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5" w15:restartNumberingAfterBreak="0">
    <w:nsid w:val="239672F6"/>
    <w:multiLevelType w:val="hybridMultilevel"/>
    <w:tmpl w:val="CF3EF480"/>
    <w:lvl w:ilvl="0" w:tplc="61BCE7B4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56" w15:restartNumberingAfterBreak="0">
    <w:nsid w:val="240643E6"/>
    <w:multiLevelType w:val="multilevel"/>
    <w:tmpl w:val="A46408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Cs w:val="24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57" w15:restartNumberingAfterBreak="0">
    <w:nsid w:val="2478385D"/>
    <w:multiLevelType w:val="hybridMultilevel"/>
    <w:tmpl w:val="914693C6"/>
    <w:lvl w:ilvl="0" w:tplc="BF5E240C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58" w15:restartNumberingAfterBreak="0">
    <w:nsid w:val="25420E86"/>
    <w:multiLevelType w:val="hybridMultilevel"/>
    <w:tmpl w:val="D138ECF2"/>
    <w:lvl w:ilvl="0" w:tplc="696CCDA8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67303D0C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5CB111E"/>
    <w:multiLevelType w:val="hybridMultilevel"/>
    <w:tmpl w:val="B5481E4A"/>
    <w:lvl w:ilvl="0" w:tplc="6A2C8740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60" w15:restartNumberingAfterBreak="0">
    <w:nsid w:val="270F1E74"/>
    <w:multiLevelType w:val="hybridMultilevel"/>
    <w:tmpl w:val="E99A3EA2"/>
    <w:lvl w:ilvl="0" w:tplc="F6688768">
      <w:start w:val="1"/>
      <w:numFmt w:val="decimal"/>
      <w:lvlText w:val="%1."/>
      <w:lvlJc w:val="left"/>
      <w:pPr>
        <w:ind w:left="540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6120" w:hanging="360"/>
      </w:pPr>
    </w:lvl>
    <w:lvl w:ilvl="2" w:tplc="0409001B" w:tentative="1">
      <w:start w:val="1"/>
      <w:numFmt w:val="lowerRoman"/>
      <w:lvlText w:val="%3."/>
      <w:lvlJc w:val="right"/>
      <w:pPr>
        <w:ind w:left="6840" w:hanging="180"/>
      </w:pPr>
    </w:lvl>
    <w:lvl w:ilvl="3" w:tplc="0409000F" w:tentative="1">
      <w:start w:val="1"/>
      <w:numFmt w:val="decimal"/>
      <w:lvlText w:val="%4."/>
      <w:lvlJc w:val="left"/>
      <w:pPr>
        <w:ind w:left="7560" w:hanging="360"/>
      </w:pPr>
    </w:lvl>
    <w:lvl w:ilvl="4" w:tplc="04090019" w:tentative="1">
      <w:start w:val="1"/>
      <w:numFmt w:val="lowerLetter"/>
      <w:lvlText w:val="%5."/>
      <w:lvlJc w:val="left"/>
      <w:pPr>
        <w:ind w:left="8280" w:hanging="360"/>
      </w:pPr>
    </w:lvl>
    <w:lvl w:ilvl="5" w:tplc="0409001B" w:tentative="1">
      <w:start w:val="1"/>
      <w:numFmt w:val="lowerRoman"/>
      <w:lvlText w:val="%6."/>
      <w:lvlJc w:val="right"/>
      <w:pPr>
        <w:ind w:left="9000" w:hanging="180"/>
      </w:pPr>
    </w:lvl>
    <w:lvl w:ilvl="6" w:tplc="0409000F" w:tentative="1">
      <w:start w:val="1"/>
      <w:numFmt w:val="decimal"/>
      <w:lvlText w:val="%7."/>
      <w:lvlJc w:val="left"/>
      <w:pPr>
        <w:ind w:left="9720" w:hanging="360"/>
      </w:pPr>
    </w:lvl>
    <w:lvl w:ilvl="7" w:tplc="04090019" w:tentative="1">
      <w:start w:val="1"/>
      <w:numFmt w:val="lowerLetter"/>
      <w:lvlText w:val="%8."/>
      <w:lvlJc w:val="left"/>
      <w:pPr>
        <w:ind w:left="10440" w:hanging="360"/>
      </w:pPr>
    </w:lvl>
    <w:lvl w:ilvl="8" w:tplc="0409001B" w:tentative="1">
      <w:start w:val="1"/>
      <w:numFmt w:val="lowerRoman"/>
      <w:lvlText w:val="%9."/>
      <w:lvlJc w:val="right"/>
      <w:pPr>
        <w:ind w:left="11160" w:hanging="180"/>
      </w:pPr>
    </w:lvl>
  </w:abstractNum>
  <w:abstractNum w:abstractNumId="61" w15:restartNumberingAfterBreak="0">
    <w:nsid w:val="280F7685"/>
    <w:multiLevelType w:val="multilevel"/>
    <w:tmpl w:val="31EA487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2" w15:restartNumberingAfterBreak="0">
    <w:nsid w:val="29987113"/>
    <w:multiLevelType w:val="multilevel"/>
    <w:tmpl w:val="D8C6E16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3" w15:restartNumberingAfterBreak="0">
    <w:nsid w:val="2A5960CD"/>
    <w:multiLevelType w:val="hybridMultilevel"/>
    <w:tmpl w:val="63DC84E6"/>
    <w:lvl w:ilvl="0" w:tplc="E94A4EF4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64" w15:restartNumberingAfterBreak="0">
    <w:nsid w:val="2B936A50"/>
    <w:multiLevelType w:val="multilevel"/>
    <w:tmpl w:val="D9A647E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5" w15:restartNumberingAfterBreak="0">
    <w:nsid w:val="2C6F4EDA"/>
    <w:multiLevelType w:val="hybridMultilevel"/>
    <w:tmpl w:val="6824B46E"/>
    <w:lvl w:ilvl="0" w:tplc="7F4ABE2E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6" w15:restartNumberingAfterBreak="0">
    <w:nsid w:val="2E12360E"/>
    <w:multiLevelType w:val="multilevel"/>
    <w:tmpl w:val="80ACCE3E"/>
    <w:lvl w:ilvl="0">
      <w:start w:val="1"/>
      <w:numFmt w:val="decimal"/>
      <w:lvlText w:val="%1"/>
      <w:lvlJc w:val="left"/>
      <w:pPr>
        <w:ind w:left="18360" w:hanging="360"/>
      </w:pPr>
      <w:rPr>
        <w:rFonts w:cs="Times New Roman" w:hint="default"/>
        <w:sz w:val="24"/>
      </w:rPr>
    </w:lvl>
    <w:lvl w:ilvl="1">
      <w:start w:val="5"/>
      <w:numFmt w:val="decimal"/>
      <w:lvlText w:val="%1.%2"/>
      <w:lvlJc w:val="left"/>
      <w:pPr>
        <w:ind w:left="18542" w:hanging="36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19084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19266" w:hanging="72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9808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999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20532" w:hanging="144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20714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0896" w:hanging="1440"/>
      </w:pPr>
      <w:rPr>
        <w:rFonts w:cs="Times New Roman" w:hint="default"/>
        <w:sz w:val="24"/>
      </w:rPr>
    </w:lvl>
  </w:abstractNum>
  <w:abstractNum w:abstractNumId="67" w15:restartNumberingAfterBreak="0">
    <w:nsid w:val="2EC61454"/>
    <w:multiLevelType w:val="multilevel"/>
    <w:tmpl w:val="1388868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ind w:left="542" w:hanging="36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1084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1266" w:hanging="72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808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99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2532" w:hanging="144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2714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896" w:hanging="1440"/>
      </w:pPr>
      <w:rPr>
        <w:rFonts w:cs="Times New Roman" w:hint="default"/>
        <w:sz w:val="24"/>
      </w:rPr>
    </w:lvl>
  </w:abstractNum>
  <w:abstractNum w:abstractNumId="68" w15:restartNumberingAfterBreak="0">
    <w:nsid w:val="2EDB3E2B"/>
    <w:multiLevelType w:val="hybridMultilevel"/>
    <w:tmpl w:val="A9A4A3F8"/>
    <w:lvl w:ilvl="0" w:tplc="14FC83E0">
      <w:start w:val="1"/>
      <w:numFmt w:val="decimal"/>
      <w:lvlText w:val="%1)"/>
      <w:lvlJc w:val="left"/>
      <w:pPr>
        <w:ind w:left="21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69" w15:restartNumberingAfterBreak="0">
    <w:nsid w:val="2F3F4705"/>
    <w:multiLevelType w:val="multilevel"/>
    <w:tmpl w:val="E1D2F8B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0" w15:restartNumberingAfterBreak="0">
    <w:nsid w:val="2F6C0E78"/>
    <w:multiLevelType w:val="multilevel"/>
    <w:tmpl w:val="85B617D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1" w15:restartNumberingAfterBreak="0">
    <w:nsid w:val="302713D2"/>
    <w:multiLevelType w:val="multilevel"/>
    <w:tmpl w:val="1E9C93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2" w15:restartNumberingAfterBreak="0">
    <w:nsid w:val="32786D2A"/>
    <w:multiLevelType w:val="multilevel"/>
    <w:tmpl w:val="7C96156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3" w15:restartNumberingAfterBreak="0">
    <w:nsid w:val="32860793"/>
    <w:multiLevelType w:val="hybridMultilevel"/>
    <w:tmpl w:val="541C3214"/>
    <w:lvl w:ilvl="0" w:tplc="7D8273D2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74" w15:restartNumberingAfterBreak="0">
    <w:nsid w:val="328D18AF"/>
    <w:multiLevelType w:val="hybridMultilevel"/>
    <w:tmpl w:val="B92ED3DE"/>
    <w:lvl w:ilvl="0" w:tplc="7EEA6E6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7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6" w15:restartNumberingAfterBreak="0">
    <w:nsid w:val="32B91AB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7" w15:restartNumberingAfterBreak="0">
    <w:nsid w:val="32EC4BCF"/>
    <w:multiLevelType w:val="multilevel"/>
    <w:tmpl w:val="09369EAA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8" w15:restartNumberingAfterBreak="0">
    <w:nsid w:val="33A925DF"/>
    <w:multiLevelType w:val="hybridMultilevel"/>
    <w:tmpl w:val="288E34B2"/>
    <w:lvl w:ilvl="0" w:tplc="05EC7592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79" w15:restartNumberingAfterBreak="0">
    <w:nsid w:val="345272FD"/>
    <w:multiLevelType w:val="hybridMultilevel"/>
    <w:tmpl w:val="41E44A9C"/>
    <w:lvl w:ilvl="0" w:tplc="F4202A18">
      <w:start w:val="1"/>
      <w:numFmt w:val="hebrew1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3452780D"/>
    <w:multiLevelType w:val="multilevel"/>
    <w:tmpl w:val="1E2AA93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2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81" w15:restartNumberingAfterBreak="0">
    <w:nsid w:val="34DA41F1"/>
    <w:multiLevelType w:val="multilevel"/>
    <w:tmpl w:val="1B2834D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2" w15:restartNumberingAfterBreak="0">
    <w:nsid w:val="359141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3" w15:restartNumberingAfterBreak="0">
    <w:nsid w:val="35A95175"/>
    <w:multiLevelType w:val="multilevel"/>
    <w:tmpl w:val="1B444B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4" w15:restartNumberingAfterBreak="0">
    <w:nsid w:val="35AE1E9A"/>
    <w:multiLevelType w:val="multilevel"/>
    <w:tmpl w:val="A8C0562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5" w15:restartNumberingAfterBreak="0">
    <w:nsid w:val="3794663C"/>
    <w:multiLevelType w:val="multilevel"/>
    <w:tmpl w:val="2C3087E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6" w15:restartNumberingAfterBreak="0">
    <w:nsid w:val="38861F95"/>
    <w:multiLevelType w:val="hybridMultilevel"/>
    <w:tmpl w:val="5FF6BE02"/>
    <w:lvl w:ilvl="0" w:tplc="E90AD74A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7" w15:restartNumberingAfterBreak="0">
    <w:nsid w:val="397A36D4"/>
    <w:multiLevelType w:val="multilevel"/>
    <w:tmpl w:val="896EE9E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8" w15:restartNumberingAfterBreak="0">
    <w:nsid w:val="39DA1FD9"/>
    <w:multiLevelType w:val="hybridMultilevel"/>
    <w:tmpl w:val="072A4156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89" w15:restartNumberingAfterBreak="0">
    <w:nsid w:val="3A2F6651"/>
    <w:multiLevelType w:val="multilevel"/>
    <w:tmpl w:val="F61C12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0" w15:restartNumberingAfterBreak="0">
    <w:nsid w:val="3A8A6E8A"/>
    <w:multiLevelType w:val="multilevel"/>
    <w:tmpl w:val="7974E0A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1" w15:restartNumberingAfterBreak="0">
    <w:nsid w:val="3AA457A6"/>
    <w:multiLevelType w:val="multilevel"/>
    <w:tmpl w:val="40649A9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92" w15:restartNumberingAfterBreak="0">
    <w:nsid w:val="3B3F16BA"/>
    <w:multiLevelType w:val="multilevel"/>
    <w:tmpl w:val="90989D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93" w15:restartNumberingAfterBreak="0">
    <w:nsid w:val="3CA005A0"/>
    <w:multiLevelType w:val="multilevel"/>
    <w:tmpl w:val="4C2EF8D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4" w15:restartNumberingAfterBreak="0">
    <w:nsid w:val="3CCD4F23"/>
    <w:multiLevelType w:val="multilevel"/>
    <w:tmpl w:val="E97A790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95" w15:restartNumberingAfterBreak="0">
    <w:nsid w:val="3E2E2EFC"/>
    <w:multiLevelType w:val="multilevel"/>
    <w:tmpl w:val="8A9E5A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6" w15:restartNumberingAfterBreak="0">
    <w:nsid w:val="3E8E00EA"/>
    <w:multiLevelType w:val="multilevel"/>
    <w:tmpl w:val="CDE2EB24"/>
    <w:lvl w:ilvl="0">
      <w:start w:val="2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7" w:hanging="1021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7" w15:restartNumberingAfterBreak="0">
    <w:nsid w:val="3F097481"/>
    <w:multiLevelType w:val="hybridMultilevel"/>
    <w:tmpl w:val="20F6FB3A"/>
    <w:lvl w:ilvl="0" w:tplc="7866817E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98" w15:restartNumberingAfterBreak="0">
    <w:nsid w:val="3F0D097A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99" w15:restartNumberingAfterBreak="0">
    <w:nsid w:val="3F136E22"/>
    <w:multiLevelType w:val="multilevel"/>
    <w:tmpl w:val="FBB2624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0" w15:restartNumberingAfterBreak="0">
    <w:nsid w:val="3F241899"/>
    <w:multiLevelType w:val="hybridMultilevel"/>
    <w:tmpl w:val="AE3244A6"/>
    <w:lvl w:ilvl="0" w:tplc="E37834E8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38800B0E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73EEEFF6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55C4AAE4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8E643D1C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BB44D68A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E4BE02EC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718A3C4E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E26AAE72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1" w15:restartNumberingAfterBreak="0">
    <w:nsid w:val="3F736162"/>
    <w:multiLevelType w:val="hybridMultilevel"/>
    <w:tmpl w:val="A31E60D6"/>
    <w:lvl w:ilvl="0" w:tplc="696CCDA8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FAD0E1A"/>
    <w:multiLevelType w:val="hybridMultilevel"/>
    <w:tmpl w:val="73B09E74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03" w15:restartNumberingAfterBreak="0">
    <w:nsid w:val="3FFD0C25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104" w15:restartNumberingAfterBreak="0">
    <w:nsid w:val="4036155D"/>
    <w:multiLevelType w:val="hybridMultilevel"/>
    <w:tmpl w:val="8224FFE8"/>
    <w:lvl w:ilvl="0" w:tplc="0368240A">
      <w:start w:val="1"/>
      <w:numFmt w:val="decimal"/>
      <w:lvlText w:val="%1)"/>
      <w:lvlJc w:val="left"/>
      <w:pPr>
        <w:ind w:left="43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64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86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  <w:rPr>
        <w:rFonts w:cs="Times New Roman"/>
      </w:rPr>
    </w:lvl>
  </w:abstractNum>
  <w:abstractNum w:abstractNumId="105" w15:restartNumberingAfterBreak="0">
    <w:nsid w:val="407877DD"/>
    <w:multiLevelType w:val="hybridMultilevel"/>
    <w:tmpl w:val="360CF1CA"/>
    <w:lvl w:ilvl="0" w:tplc="C0A287EE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6" w15:restartNumberingAfterBreak="0">
    <w:nsid w:val="40EE35E1"/>
    <w:multiLevelType w:val="multilevel"/>
    <w:tmpl w:val="AD60D19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7" w15:restartNumberingAfterBreak="0">
    <w:nsid w:val="418F5DD5"/>
    <w:multiLevelType w:val="multilevel"/>
    <w:tmpl w:val="98100E6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8" w15:restartNumberingAfterBreak="0">
    <w:nsid w:val="42B97400"/>
    <w:multiLevelType w:val="multilevel"/>
    <w:tmpl w:val="8D0209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9" w15:restartNumberingAfterBreak="0">
    <w:nsid w:val="43125998"/>
    <w:multiLevelType w:val="hybridMultilevel"/>
    <w:tmpl w:val="1526CC34"/>
    <w:lvl w:ilvl="0" w:tplc="E9480AA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8"/>
        <w:szCs w:val="4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432470FB"/>
    <w:multiLevelType w:val="hybridMultilevel"/>
    <w:tmpl w:val="DDCC8C58"/>
    <w:lvl w:ilvl="0" w:tplc="04090013">
      <w:start w:val="1"/>
      <w:numFmt w:val="hebrew1"/>
      <w:lvlText w:val="%1."/>
      <w:lvlJc w:val="center"/>
      <w:pPr>
        <w:ind w:left="1800" w:hanging="360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1" w15:restartNumberingAfterBreak="0">
    <w:nsid w:val="434610AA"/>
    <w:multiLevelType w:val="hybridMultilevel"/>
    <w:tmpl w:val="450439C6"/>
    <w:lvl w:ilvl="0" w:tplc="5E2C3790">
      <w:start w:val="1"/>
      <w:numFmt w:val="bullet"/>
      <w:pStyle w:val="6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DAA23270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2" w:tplc="4D5C484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9ECA0F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8E240B2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40B823E8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130ED6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A08BE3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F52ACD3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2" w15:restartNumberingAfterBreak="0">
    <w:nsid w:val="44EC5FFC"/>
    <w:multiLevelType w:val="multilevel"/>
    <w:tmpl w:val="31340FC2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3" w15:restartNumberingAfterBreak="0">
    <w:nsid w:val="45563FF6"/>
    <w:multiLevelType w:val="hybridMultilevel"/>
    <w:tmpl w:val="F3186E08"/>
    <w:lvl w:ilvl="0" w:tplc="C106B1B4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4" w15:restartNumberingAfterBreak="0">
    <w:nsid w:val="460B55D0"/>
    <w:multiLevelType w:val="multilevel"/>
    <w:tmpl w:val="CBC6F5F0"/>
    <w:lvl w:ilvl="0">
      <w:start w:val="7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2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15" w15:restartNumberingAfterBreak="0">
    <w:nsid w:val="47E734FD"/>
    <w:multiLevelType w:val="hybridMultilevel"/>
    <w:tmpl w:val="C5B2E42E"/>
    <w:lvl w:ilvl="0" w:tplc="3AB805CE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6" w15:restartNumberingAfterBreak="0">
    <w:nsid w:val="49E75C8D"/>
    <w:multiLevelType w:val="hybridMultilevel"/>
    <w:tmpl w:val="ADE6C578"/>
    <w:lvl w:ilvl="0" w:tplc="2B2EEA8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7" w15:restartNumberingAfterBreak="0">
    <w:nsid w:val="4A0449E1"/>
    <w:multiLevelType w:val="hybridMultilevel"/>
    <w:tmpl w:val="DD885348"/>
    <w:lvl w:ilvl="0" w:tplc="4D34366A">
      <w:start w:val="1"/>
      <w:numFmt w:val="decimal"/>
      <w:lvlText w:val="%1)"/>
      <w:lvlJc w:val="left"/>
      <w:pPr>
        <w:ind w:left="288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50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72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  <w:rPr>
        <w:rFonts w:cs="Times New Roman"/>
      </w:rPr>
    </w:lvl>
  </w:abstractNum>
  <w:abstractNum w:abstractNumId="118" w15:restartNumberingAfterBreak="0">
    <w:nsid w:val="4AAD204E"/>
    <w:multiLevelType w:val="multilevel"/>
    <w:tmpl w:val="D8A034CA"/>
    <w:lvl w:ilvl="0">
      <w:start w:val="1"/>
      <w:numFmt w:val="decimal"/>
      <w:pStyle w:val="10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pStyle w:val="20"/>
      <w:lvlText w:val="%1.%2"/>
      <w:lvlJc w:val="left"/>
      <w:pPr>
        <w:tabs>
          <w:tab w:val="num" w:pos="1050"/>
        </w:tabs>
        <w:ind w:left="1050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cs="Times New Roman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19" w15:restartNumberingAfterBreak="0">
    <w:nsid w:val="4B37530D"/>
    <w:multiLevelType w:val="multilevel"/>
    <w:tmpl w:val="16CA8CE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20" w15:restartNumberingAfterBreak="0">
    <w:nsid w:val="4BD445D7"/>
    <w:multiLevelType w:val="hybridMultilevel"/>
    <w:tmpl w:val="D506C21C"/>
    <w:lvl w:ilvl="0" w:tplc="F93C3732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EA7EA04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24066E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624F586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6A0F19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C0C6E9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7744DD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1A652D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F4A581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1" w15:restartNumberingAfterBreak="0">
    <w:nsid w:val="4E084F2E"/>
    <w:multiLevelType w:val="multilevel"/>
    <w:tmpl w:val="4342A1B0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22" w15:restartNumberingAfterBreak="0">
    <w:nsid w:val="4E5F5926"/>
    <w:multiLevelType w:val="multilevel"/>
    <w:tmpl w:val="0A56011A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23" w15:restartNumberingAfterBreak="0">
    <w:nsid w:val="4E652FCA"/>
    <w:multiLevelType w:val="hybridMultilevel"/>
    <w:tmpl w:val="8E4ED2C2"/>
    <w:lvl w:ilvl="0" w:tplc="FB3A7E9C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24" w15:restartNumberingAfterBreak="0">
    <w:nsid w:val="4E671020"/>
    <w:multiLevelType w:val="hybridMultilevel"/>
    <w:tmpl w:val="9B407CF0"/>
    <w:lvl w:ilvl="0" w:tplc="F66887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sz w:val="24"/>
        <w:szCs w:val="24"/>
      </w:rPr>
    </w:lvl>
    <w:lvl w:ilvl="1" w:tplc="73A4BC6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  <w:sz w:val="2"/>
        <w:szCs w:val="24"/>
      </w:rPr>
    </w:lvl>
    <w:lvl w:ilvl="2" w:tplc="1672760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94450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CECDB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95A07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570CE6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9B3CD5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10204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5" w15:restartNumberingAfterBreak="0">
    <w:nsid w:val="4FEA1D32"/>
    <w:multiLevelType w:val="hybridMultilevel"/>
    <w:tmpl w:val="60284400"/>
    <w:lvl w:ilvl="0" w:tplc="A27E24A8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/>
        <w:b w:val="0"/>
        <w:bCs w:val="0"/>
        <w:sz w:val="2"/>
        <w:szCs w:val="24"/>
      </w:rPr>
    </w:lvl>
    <w:lvl w:ilvl="1" w:tplc="987084F6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  <w:b w:val="0"/>
        <w:bCs w:val="0"/>
        <w:sz w:val="24"/>
        <w:szCs w:val="24"/>
      </w:rPr>
    </w:lvl>
    <w:lvl w:ilvl="2" w:tplc="6278228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FC64CC4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5AACE01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A30C79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124556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A2D89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FACC21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506A35BF"/>
    <w:multiLevelType w:val="hybridMultilevel"/>
    <w:tmpl w:val="740A3B1E"/>
    <w:lvl w:ilvl="0" w:tplc="46D6CCAA">
      <w:start w:val="1"/>
      <w:numFmt w:val="hebrew1"/>
      <w:lvlText w:val="%1."/>
      <w:lvlJc w:val="left"/>
      <w:pPr>
        <w:ind w:left="728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27" w15:restartNumberingAfterBreak="0">
    <w:nsid w:val="50807827"/>
    <w:multiLevelType w:val="hybridMultilevel"/>
    <w:tmpl w:val="B1905F3E"/>
    <w:lvl w:ilvl="0" w:tplc="6C22DDC0">
      <w:start w:val="1"/>
      <w:numFmt w:val="hebrew1"/>
      <w:lvlText w:val="%1."/>
      <w:lvlJc w:val="center"/>
      <w:pPr>
        <w:ind w:left="216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28" w15:restartNumberingAfterBreak="0">
    <w:nsid w:val="51310A4E"/>
    <w:multiLevelType w:val="multilevel"/>
    <w:tmpl w:val="DCD8C3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29" w15:restartNumberingAfterBreak="0">
    <w:nsid w:val="519F068E"/>
    <w:multiLevelType w:val="hybridMultilevel"/>
    <w:tmpl w:val="D59E94B0"/>
    <w:lvl w:ilvl="0" w:tplc="96A26522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30" w15:restartNumberingAfterBreak="0">
    <w:nsid w:val="52374161"/>
    <w:multiLevelType w:val="hybridMultilevel"/>
    <w:tmpl w:val="6C0EDB56"/>
    <w:lvl w:ilvl="0" w:tplc="24B24994">
      <w:start w:val="1"/>
      <w:numFmt w:val="hebrew1"/>
      <w:lvlText w:val="%1."/>
      <w:lvlJc w:val="center"/>
      <w:pPr>
        <w:ind w:left="252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31" w15:restartNumberingAfterBreak="0">
    <w:nsid w:val="52EA17D9"/>
    <w:multiLevelType w:val="multilevel"/>
    <w:tmpl w:val="C964AE0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32" w15:restartNumberingAfterBreak="0">
    <w:nsid w:val="533A1936"/>
    <w:multiLevelType w:val="multilevel"/>
    <w:tmpl w:val="C570FECA"/>
    <w:lvl w:ilvl="0">
      <w:start w:val="1"/>
      <w:numFmt w:val="decimal"/>
      <w:pStyle w:val="11"/>
      <w:lvlText w:val="%1."/>
      <w:lvlJc w:val="left"/>
      <w:pPr>
        <w:ind w:left="587" w:hanging="360"/>
      </w:pPr>
      <w:rPr>
        <w:rFonts w:cs="David" w:hint="default"/>
      </w:rPr>
    </w:lvl>
    <w:lvl w:ilvl="1">
      <w:start w:val="1"/>
      <w:numFmt w:val="decimal"/>
      <w:pStyle w:val="21"/>
      <w:lvlText w:val="%1.%2."/>
      <w:lvlJc w:val="left"/>
      <w:pPr>
        <w:ind w:left="1019" w:hanging="432"/>
      </w:pPr>
      <w:rPr>
        <w:rFonts w:cs="David" w:hint="default"/>
      </w:rPr>
    </w:lvl>
    <w:lvl w:ilvl="2">
      <w:start w:val="1"/>
      <w:numFmt w:val="decimal"/>
      <w:pStyle w:val="30"/>
      <w:lvlText w:val="%1.%2.%3."/>
      <w:lvlJc w:val="left"/>
      <w:pPr>
        <w:ind w:left="1638" w:hanging="504"/>
      </w:pPr>
      <w:rPr>
        <w:rFonts w:cs="David" w:hint="default"/>
      </w:rPr>
    </w:lvl>
    <w:lvl w:ilvl="3">
      <w:start w:val="1"/>
      <w:numFmt w:val="decimal"/>
      <w:pStyle w:val="4"/>
      <w:lvlText w:val="%1.%2.%3.%4."/>
      <w:lvlJc w:val="left"/>
      <w:pPr>
        <w:ind w:left="195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45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96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46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97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547" w:hanging="1440"/>
      </w:pPr>
      <w:rPr>
        <w:rFonts w:cs="Times New Roman" w:hint="default"/>
      </w:rPr>
    </w:lvl>
  </w:abstractNum>
  <w:abstractNum w:abstractNumId="133" w15:restartNumberingAfterBreak="0">
    <w:nsid w:val="536D3AB5"/>
    <w:multiLevelType w:val="multilevel"/>
    <w:tmpl w:val="35C2A48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34" w15:restartNumberingAfterBreak="0">
    <w:nsid w:val="53757EFD"/>
    <w:multiLevelType w:val="hybridMultilevel"/>
    <w:tmpl w:val="F69E99E8"/>
    <w:lvl w:ilvl="0" w:tplc="7580555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E4ED75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95CA15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28A180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960C0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756549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C144FC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C66380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A5A991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5" w15:restartNumberingAfterBreak="0">
    <w:nsid w:val="54272215"/>
    <w:multiLevelType w:val="multilevel"/>
    <w:tmpl w:val="829C2ED0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36" w15:restartNumberingAfterBreak="0">
    <w:nsid w:val="56194E23"/>
    <w:multiLevelType w:val="multilevel"/>
    <w:tmpl w:val="B87AB064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37" w15:restartNumberingAfterBreak="0">
    <w:nsid w:val="56676EC6"/>
    <w:multiLevelType w:val="multilevel"/>
    <w:tmpl w:val="547EEE8E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38" w15:restartNumberingAfterBreak="0">
    <w:nsid w:val="56A3746E"/>
    <w:multiLevelType w:val="multilevel"/>
    <w:tmpl w:val="529CBDD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39" w15:restartNumberingAfterBreak="0">
    <w:nsid w:val="56AA0FB3"/>
    <w:multiLevelType w:val="multilevel"/>
    <w:tmpl w:val="736EE1F4"/>
    <w:lvl w:ilvl="0">
      <w:start w:val="1"/>
      <w:numFmt w:val="decimal"/>
      <w:pStyle w:val="12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1">
      <w:start w:val="1"/>
      <w:numFmt w:val="hebrew1"/>
      <w:pStyle w:val="22"/>
      <w:lvlText w:val="%2."/>
      <w:lvlJc w:val="left"/>
      <w:pPr>
        <w:tabs>
          <w:tab w:val="num" w:pos="1134"/>
        </w:tabs>
        <w:ind w:left="1134" w:hanging="567"/>
      </w:pPr>
      <w:rPr>
        <w:rFonts w:cs="Times New Roman"/>
        <w:sz w:val="2"/>
        <w:szCs w:val="24"/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hanging="567"/>
      </w:pPr>
      <w:rPr>
        <w:rFonts w:cs="Times New Roman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cs="Times New Roman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cs="Times New Roman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cs="Times New Roman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cs="Times New Roman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cs="Times New Roman"/>
        <w:sz w:val="2"/>
        <w:szCs w:val="24"/>
      </w:rPr>
    </w:lvl>
  </w:abstractNum>
  <w:abstractNum w:abstractNumId="140" w15:restartNumberingAfterBreak="0">
    <w:nsid w:val="57E111C7"/>
    <w:multiLevelType w:val="multilevel"/>
    <w:tmpl w:val="588A2586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1" w15:restartNumberingAfterBreak="0">
    <w:nsid w:val="58184CF2"/>
    <w:multiLevelType w:val="multilevel"/>
    <w:tmpl w:val="C0C00014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2" w15:restartNumberingAfterBreak="0">
    <w:nsid w:val="584D402B"/>
    <w:multiLevelType w:val="multilevel"/>
    <w:tmpl w:val="F828A550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cs="David" w:hint="default"/>
        <w:bCs w:val="0"/>
        <w:iCs w:val="0"/>
        <w:szCs w:val="24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cs="David" w:hint="default"/>
        <w:bCs w:val="0"/>
        <w:iCs w:val="0"/>
        <w:szCs w:val="24"/>
      </w:rPr>
    </w:lvl>
    <w:lvl w:ilvl="3">
      <w:start w:val="1"/>
      <w:numFmt w:val="hebrew1"/>
      <w:lvlText w:val="%4."/>
      <w:lvlJc w:val="left"/>
      <w:pPr>
        <w:ind w:left="397" w:firstLine="454"/>
      </w:pPr>
      <w:rPr>
        <w:rFonts w:cs="David" w:hint="default"/>
        <w:bCs w:val="0"/>
        <w:iCs w:val="0"/>
        <w:szCs w:val="24"/>
      </w:rPr>
    </w:lvl>
    <w:lvl w:ilvl="4">
      <w:start w:val="1"/>
      <w:numFmt w:val="decimal"/>
      <w:lvlText w:val="%5)"/>
      <w:lvlJc w:val="left"/>
      <w:pPr>
        <w:ind w:left="397" w:firstLine="850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3" w15:restartNumberingAfterBreak="0">
    <w:nsid w:val="586740CD"/>
    <w:multiLevelType w:val="multilevel"/>
    <w:tmpl w:val="BBD0C944"/>
    <w:lvl w:ilvl="0">
      <w:start w:val="4"/>
      <w:numFmt w:val="decimal"/>
      <w:lvlText w:val="%1"/>
      <w:lvlJc w:val="left"/>
      <w:pPr>
        <w:ind w:left="435" w:hanging="435"/>
      </w:pPr>
      <w:rPr>
        <w:rFonts w:cs="Times New Roman" w:hint="default"/>
        <w:b w:val="0"/>
        <w:sz w:val="24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4.%3"/>
      <w:lvlJc w:val="left"/>
      <w:pPr>
        <w:ind w:left="720" w:hanging="720"/>
      </w:pPr>
      <w:rPr>
        <w:rFonts w:cs="David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b w:val="0"/>
        <w:sz w:val="24"/>
      </w:rPr>
    </w:lvl>
  </w:abstractNum>
  <w:abstractNum w:abstractNumId="144" w15:restartNumberingAfterBreak="0">
    <w:nsid w:val="59E50014"/>
    <w:multiLevelType w:val="multilevel"/>
    <w:tmpl w:val="1EA05BA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5" w15:restartNumberingAfterBreak="0">
    <w:nsid w:val="5B1C7BEC"/>
    <w:multiLevelType w:val="multilevel"/>
    <w:tmpl w:val="7290695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6" w15:restartNumberingAfterBreak="0">
    <w:nsid w:val="5B7E3F20"/>
    <w:multiLevelType w:val="multilevel"/>
    <w:tmpl w:val="5714069A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47" w15:restartNumberingAfterBreak="0">
    <w:nsid w:val="5DAE1646"/>
    <w:multiLevelType w:val="multilevel"/>
    <w:tmpl w:val="C4B2810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8" w15:restartNumberingAfterBreak="0">
    <w:nsid w:val="5EB50610"/>
    <w:multiLevelType w:val="multilevel"/>
    <w:tmpl w:val="10B2ED74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9" w15:restartNumberingAfterBreak="0">
    <w:nsid w:val="5EF53750"/>
    <w:multiLevelType w:val="multilevel"/>
    <w:tmpl w:val="54B2A0D8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50" w15:restartNumberingAfterBreak="0">
    <w:nsid w:val="5F516185"/>
    <w:multiLevelType w:val="multilevel"/>
    <w:tmpl w:val="47AAA93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1" w15:restartNumberingAfterBreak="0">
    <w:nsid w:val="5F5B7224"/>
    <w:multiLevelType w:val="multilevel"/>
    <w:tmpl w:val="C5BEB0D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52" w15:restartNumberingAfterBreak="0">
    <w:nsid w:val="61293339"/>
    <w:multiLevelType w:val="multilevel"/>
    <w:tmpl w:val="3DD6BB86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53" w15:restartNumberingAfterBreak="0">
    <w:nsid w:val="620D5860"/>
    <w:multiLevelType w:val="multilevel"/>
    <w:tmpl w:val="D850EC66"/>
    <w:lvl w:ilvl="0">
      <w:start w:val="5"/>
      <w:numFmt w:val="decimal"/>
      <w:lvlText w:val="%1"/>
      <w:lvlJc w:val="left"/>
      <w:pPr>
        <w:ind w:left="502" w:hanging="360"/>
      </w:pPr>
      <w:rPr>
        <w:rFonts w:cs="Times New Roman" w:hint="default"/>
        <w:b/>
        <w:bCs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154" w15:restartNumberingAfterBreak="0">
    <w:nsid w:val="627B5A37"/>
    <w:multiLevelType w:val="multilevel"/>
    <w:tmpl w:val="577E155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5" w15:restartNumberingAfterBreak="0">
    <w:nsid w:val="630800D2"/>
    <w:multiLevelType w:val="hybridMultilevel"/>
    <w:tmpl w:val="6A16536E"/>
    <w:lvl w:ilvl="0" w:tplc="0810B97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56" w15:restartNumberingAfterBreak="0">
    <w:nsid w:val="63226B7A"/>
    <w:multiLevelType w:val="multilevel"/>
    <w:tmpl w:val="199CDD3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7" w15:restartNumberingAfterBreak="0">
    <w:nsid w:val="63712F8B"/>
    <w:multiLevelType w:val="multilevel"/>
    <w:tmpl w:val="F04AEE0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58" w15:restartNumberingAfterBreak="0">
    <w:nsid w:val="63CC5FB0"/>
    <w:multiLevelType w:val="multilevel"/>
    <w:tmpl w:val="1FD45C1A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3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9" w15:restartNumberingAfterBreak="0">
    <w:nsid w:val="64456A60"/>
    <w:multiLevelType w:val="multilevel"/>
    <w:tmpl w:val="D5E67EB4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60" w15:restartNumberingAfterBreak="0">
    <w:nsid w:val="644D1859"/>
    <w:multiLevelType w:val="multilevel"/>
    <w:tmpl w:val="76CE4BDA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1" w15:restartNumberingAfterBreak="0">
    <w:nsid w:val="65B50F36"/>
    <w:multiLevelType w:val="multilevel"/>
    <w:tmpl w:val="13EA7268"/>
    <w:lvl w:ilvl="0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3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62" w15:restartNumberingAfterBreak="0">
    <w:nsid w:val="6670160F"/>
    <w:multiLevelType w:val="hybridMultilevel"/>
    <w:tmpl w:val="F1C0D3C8"/>
    <w:lvl w:ilvl="0" w:tplc="FFFFFFFF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63" w15:restartNumberingAfterBreak="0">
    <w:nsid w:val="66981592"/>
    <w:multiLevelType w:val="multilevel"/>
    <w:tmpl w:val="E16804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64" w15:restartNumberingAfterBreak="0">
    <w:nsid w:val="691D5A87"/>
    <w:multiLevelType w:val="multilevel"/>
    <w:tmpl w:val="44D656C0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65" w15:restartNumberingAfterBreak="0">
    <w:nsid w:val="6ABF7276"/>
    <w:multiLevelType w:val="hybridMultilevel"/>
    <w:tmpl w:val="DC1A8C6C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6" w15:restartNumberingAfterBreak="0">
    <w:nsid w:val="6AF5772F"/>
    <w:multiLevelType w:val="multilevel"/>
    <w:tmpl w:val="1D56EE84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67" w15:restartNumberingAfterBreak="0">
    <w:nsid w:val="6B5B4233"/>
    <w:multiLevelType w:val="multilevel"/>
    <w:tmpl w:val="B4304456"/>
    <w:lvl w:ilvl="0">
      <w:start w:val="3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68" w15:restartNumberingAfterBreak="0">
    <w:nsid w:val="6C374132"/>
    <w:multiLevelType w:val="hybridMultilevel"/>
    <w:tmpl w:val="A04E76E4"/>
    <w:lvl w:ilvl="0" w:tplc="B884348A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DCEE996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AC167A58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7A48A2E4">
      <w:start w:val="1"/>
      <w:numFmt w:val="decimal"/>
      <w:lvlText w:val="%4."/>
      <w:lvlJc w:val="left"/>
      <w:pPr>
        <w:ind w:left="360" w:hanging="360"/>
      </w:pPr>
      <w:rPr>
        <w:rFonts w:cs="David"/>
      </w:rPr>
    </w:lvl>
    <w:lvl w:ilvl="4" w:tplc="820A4072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AB68422C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DC227CE6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D3611B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107263A6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9" w15:restartNumberingAfterBreak="0">
    <w:nsid w:val="6F49063A"/>
    <w:multiLevelType w:val="hybridMultilevel"/>
    <w:tmpl w:val="72F6D1F2"/>
    <w:lvl w:ilvl="0" w:tplc="0EDEA49A">
      <w:start w:val="4"/>
      <w:numFmt w:val="decimal"/>
      <w:pStyle w:val="a"/>
      <w:lvlText w:val="%1."/>
      <w:lvlJc w:val="left"/>
      <w:pPr>
        <w:ind w:left="720" w:hanging="360"/>
      </w:pPr>
      <w:rPr>
        <w:rFonts w:cs="Times New Roman" w:hint="default"/>
      </w:rPr>
    </w:lvl>
    <w:lvl w:ilvl="1" w:tplc="14B6C76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1181C5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C92895C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970901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9BAA527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DEE5F4C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7642E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0E0E98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0" w15:restartNumberingAfterBreak="0">
    <w:nsid w:val="6FDF7EFB"/>
    <w:multiLevelType w:val="multilevel"/>
    <w:tmpl w:val="C7E8A5B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1" w15:restartNumberingAfterBreak="0">
    <w:nsid w:val="700A70FA"/>
    <w:multiLevelType w:val="hybridMultilevel"/>
    <w:tmpl w:val="FB64DD4C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72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73" w15:restartNumberingAfterBreak="0">
    <w:nsid w:val="70716F28"/>
    <w:multiLevelType w:val="multilevel"/>
    <w:tmpl w:val="D40C774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74" w15:restartNumberingAfterBreak="0">
    <w:nsid w:val="73513A4A"/>
    <w:multiLevelType w:val="hybridMultilevel"/>
    <w:tmpl w:val="02443F88"/>
    <w:lvl w:ilvl="0" w:tplc="AD763AC8">
      <w:start w:val="1"/>
      <w:numFmt w:val="decimal"/>
      <w:lvlText w:val="%1)"/>
      <w:lvlJc w:val="left"/>
      <w:pPr>
        <w:ind w:left="21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75" w15:restartNumberingAfterBreak="0">
    <w:nsid w:val="74083A63"/>
    <w:multiLevelType w:val="multilevel"/>
    <w:tmpl w:val="785A86BE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76" w15:restartNumberingAfterBreak="0">
    <w:nsid w:val="740F3660"/>
    <w:multiLevelType w:val="multilevel"/>
    <w:tmpl w:val="710E91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7" w15:restartNumberingAfterBreak="0">
    <w:nsid w:val="75132496"/>
    <w:multiLevelType w:val="multilevel"/>
    <w:tmpl w:val="B6E88D9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78" w15:restartNumberingAfterBreak="0">
    <w:nsid w:val="77706285"/>
    <w:multiLevelType w:val="multilevel"/>
    <w:tmpl w:val="266EAB5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9" w15:restartNumberingAfterBreak="0">
    <w:nsid w:val="78313F33"/>
    <w:multiLevelType w:val="multilevel"/>
    <w:tmpl w:val="2AF41E8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80" w15:restartNumberingAfterBreak="0">
    <w:nsid w:val="7AB532D6"/>
    <w:multiLevelType w:val="multilevel"/>
    <w:tmpl w:val="EC12EC06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  <w:b/>
        <w:bCs/>
        <w:sz w:val="26"/>
        <w:szCs w:val="26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181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182" w15:restartNumberingAfterBreak="0">
    <w:nsid w:val="7B912DC9"/>
    <w:multiLevelType w:val="hybridMultilevel"/>
    <w:tmpl w:val="65EC7DB8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83" w15:restartNumberingAfterBreak="0">
    <w:nsid w:val="7BC874F4"/>
    <w:multiLevelType w:val="hybridMultilevel"/>
    <w:tmpl w:val="17A475A4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84" w15:restartNumberingAfterBreak="0">
    <w:nsid w:val="7C2266D2"/>
    <w:multiLevelType w:val="hybridMultilevel"/>
    <w:tmpl w:val="019290D0"/>
    <w:lvl w:ilvl="0" w:tplc="EF9E41D6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85" w15:restartNumberingAfterBreak="0">
    <w:nsid w:val="7C577B65"/>
    <w:multiLevelType w:val="hybridMultilevel"/>
    <w:tmpl w:val="F0C2C9C4"/>
    <w:lvl w:ilvl="0" w:tplc="D576CDFA">
      <w:start w:val="197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9CB2CF1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3C4BE8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136D8A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F3C886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EB104A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9F6A7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FB02D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61E6B5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6" w15:restartNumberingAfterBreak="0">
    <w:nsid w:val="7C72018C"/>
    <w:multiLevelType w:val="multilevel"/>
    <w:tmpl w:val="C596B63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87" w15:restartNumberingAfterBreak="0">
    <w:nsid w:val="7D0F0D4A"/>
    <w:multiLevelType w:val="multilevel"/>
    <w:tmpl w:val="B898141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88" w15:restartNumberingAfterBreak="0">
    <w:nsid w:val="7E486F9C"/>
    <w:multiLevelType w:val="multilevel"/>
    <w:tmpl w:val="20E8ADB4"/>
    <w:lvl w:ilvl="0">
      <w:start w:val="4"/>
      <w:numFmt w:val="decimal"/>
      <w:lvlText w:val="%1"/>
      <w:lvlJc w:val="left"/>
      <w:pPr>
        <w:ind w:left="375" w:hanging="375"/>
      </w:pPr>
      <w:rPr>
        <w:rFonts w:cs="Times New Roman" w:hint="default"/>
        <w:sz w:val="24"/>
      </w:rPr>
    </w:lvl>
    <w:lvl w:ilvl="1">
      <w:start w:val="12"/>
      <w:numFmt w:val="decimal"/>
      <w:lvlText w:val="%1.%2"/>
      <w:lvlJc w:val="left"/>
      <w:pPr>
        <w:ind w:left="375" w:hanging="37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sz w:val="24"/>
      </w:rPr>
    </w:lvl>
  </w:abstractNum>
  <w:abstractNum w:abstractNumId="189" w15:restartNumberingAfterBreak="0">
    <w:nsid w:val="7E891F14"/>
    <w:multiLevelType w:val="multilevel"/>
    <w:tmpl w:val="EB4AF3F8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90" w15:restartNumberingAfterBreak="0">
    <w:nsid w:val="7EB94221"/>
    <w:multiLevelType w:val="multilevel"/>
    <w:tmpl w:val="5FB40776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num w:numId="1">
    <w:abstractNumId w:val="118"/>
  </w:num>
  <w:num w:numId="2">
    <w:abstractNumId w:val="26"/>
  </w:num>
  <w:num w:numId="3">
    <w:abstractNumId w:val="44"/>
  </w:num>
  <w:num w:numId="4">
    <w:abstractNumId w:val="120"/>
  </w:num>
  <w:num w:numId="5">
    <w:abstractNumId w:val="103"/>
  </w:num>
  <w:num w:numId="6">
    <w:abstractNumId w:val="53"/>
  </w:num>
  <w:num w:numId="7">
    <w:abstractNumId w:val="181"/>
  </w:num>
  <w:num w:numId="8">
    <w:abstractNumId w:val="20"/>
  </w:num>
  <w:num w:numId="9">
    <w:abstractNumId w:val="125"/>
  </w:num>
  <w:num w:numId="10">
    <w:abstractNumId w:val="37"/>
  </w:num>
  <w:num w:numId="11">
    <w:abstractNumId w:val="169"/>
  </w:num>
  <w:num w:numId="12">
    <w:abstractNumId w:val="18"/>
  </w:num>
  <w:num w:numId="13">
    <w:abstractNumId w:val="66"/>
  </w:num>
  <w:num w:numId="14">
    <w:abstractNumId w:val="185"/>
  </w:num>
  <w:num w:numId="15">
    <w:abstractNumId w:val="162"/>
  </w:num>
  <w:num w:numId="16">
    <w:abstractNumId w:val="111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2"/>
  </w:num>
  <w:num w:numId="23">
    <w:abstractNumId w:val="90"/>
  </w:num>
  <w:num w:numId="24">
    <w:abstractNumId w:val="92"/>
  </w:num>
  <w:num w:numId="25">
    <w:abstractNumId w:val="94"/>
  </w:num>
  <w:num w:numId="26">
    <w:abstractNumId w:val="61"/>
  </w:num>
  <w:num w:numId="27">
    <w:abstractNumId w:val="19"/>
  </w:num>
  <w:num w:numId="28">
    <w:abstractNumId w:val="179"/>
  </w:num>
  <w:num w:numId="29">
    <w:abstractNumId w:val="138"/>
  </w:num>
  <w:num w:numId="30">
    <w:abstractNumId w:val="38"/>
  </w:num>
  <w:num w:numId="31">
    <w:abstractNumId w:val="64"/>
  </w:num>
  <w:num w:numId="32">
    <w:abstractNumId w:val="177"/>
  </w:num>
  <w:num w:numId="33">
    <w:abstractNumId w:val="30"/>
  </w:num>
  <w:num w:numId="34">
    <w:abstractNumId w:val="29"/>
  </w:num>
  <w:num w:numId="35">
    <w:abstractNumId w:val="187"/>
  </w:num>
  <w:num w:numId="36">
    <w:abstractNumId w:val="141"/>
  </w:num>
  <w:num w:numId="37">
    <w:abstractNumId w:val="190"/>
  </w:num>
  <w:num w:numId="38">
    <w:abstractNumId w:val="84"/>
  </w:num>
  <w:num w:numId="39">
    <w:abstractNumId w:val="85"/>
  </w:num>
  <w:num w:numId="40">
    <w:abstractNumId w:val="140"/>
  </w:num>
  <w:num w:numId="41">
    <w:abstractNumId w:val="131"/>
  </w:num>
  <w:num w:numId="42">
    <w:abstractNumId w:val="41"/>
  </w:num>
  <w:num w:numId="43">
    <w:abstractNumId w:val="157"/>
  </w:num>
  <w:num w:numId="44">
    <w:abstractNumId w:val="145"/>
  </w:num>
  <w:num w:numId="45">
    <w:abstractNumId w:val="36"/>
  </w:num>
  <w:num w:numId="46">
    <w:abstractNumId w:val="164"/>
  </w:num>
  <w:num w:numId="47">
    <w:abstractNumId w:val="107"/>
  </w:num>
  <w:num w:numId="48">
    <w:abstractNumId w:val="106"/>
  </w:num>
  <w:num w:numId="49">
    <w:abstractNumId w:val="154"/>
  </w:num>
  <w:num w:numId="50">
    <w:abstractNumId w:val="4"/>
  </w:num>
  <w:num w:numId="51">
    <w:abstractNumId w:val="147"/>
  </w:num>
  <w:num w:numId="52">
    <w:abstractNumId w:val="72"/>
  </w:num>
  <w:num w:numId="53">
    <w:abstractNumId w:val="87"/>
  </w:num>
  <w:num w:numId="54">
    <w:abstractNumId w:val="170"/>
  </w:num>
  <w:num w:numId="55">
    <w:abstractNumId w:val="148"/>
  </w:num>
  <w:num w:numId="56">
    <w:abstractNumId w:val="156"/>
  </w:num>
  <w:num w:numId="57">
    <w:abstractNumId w:val="1"/>
  </w:num>
  <w:num w:numId="58">
    <w:abstractNumId w:val="14"/>
  </w:num>
  <w:num w:numId="59">
    <w:abstractNumId w:val="17"/>
  </w:num>
  <w:num w:numId="60">
    <w:abstractNumId w:val="7"/>
  </w:num>
  <w:num w:numId="61">
    <w:abstractNumId w:val="71"/>
  </w:num>
  <w:num w:numId="62">
    <w:abstractNumId w:val="51"/>
  </w:num>
  <w:num w:numId="63">
    <w:abstractNumId w:val="121"/>
  </w:num>
  <w:num w:numId="64">
    <w:abstractNumId w:val="93"/>
  </w:num>
  <w:num w:numId="65">
    <w:abstractNumId w:val="99"/>
  </w:num>
  <w:num w:numId="66">
    <w:abstractNumId w:val="133"/>
  </w:num>
  <w:num w:numId="67">
    <w:abstractNumId w:val="43"/>
  </w:num>
  <w:num w:numId="68">
    <w:abstractNumId w:val="13"/>
  </w:num>
  <w:num w:numId="69">
    <w:abstractNumId w:val="0"/>
  </w:num>
  <w:num w:numId="70">
    <w:abstractNumId w:val="76"/>
  </w:num>
  <w:num w:numId="71">
    <w:abstractNumId w:val="42"/>
  </w:num>
  <w:num w:numId="72">
    <w:abstractNumId w:val="173"/>
  </w:num>
  <w:num w:numId="73">
    <w:abstractNumId w:val="150"/>
  </w:num>
  <w:num w:numId="74">
    <w:abstractNumId w:val="100"/>
  </w:num>
  <w:num w:numId="75">
    <w:abstractNumId w:val="62"/>
  </w:num>
  <w:num w:numId="76">
    <w:abstractNumId w:val="70"/>
  </w:num>
  <w:num w:numId="77">
    <w:abstractNumId w:val="10"/>
  </w:num>
  <w:num w:numId="78">
    <w:abstractNumId w:val="50"/>
  </w:num>
  <w:num w:numId="79">
    <w:abstractNumId w:val="69"/>
  </w:num>
  <w:num w:numId="80">
    <w:abstractNumId w:val="119"/>
  </w:num>
  <w:num w:numId="81">
    <w:abstractNumId w:val="176"/>
  </w:num>
  <w:num w:numId="82">
    <w:abstractNumId w:val="11"/>
  </w:num>
  <w:num w:numId="83">
    <w:abstractNumId w:val="136"/>
  </w:num>
  <w:num w:numId="84">
    <w:abstractNumId w:val="144"/>
  </w:num>
  <w:num w:numId="85">
    <w:abstractNumId w:val="9"/>
  </w:num>
  <w:num w:numId="86">
    <w:abstractNumId w:val="83"/>
  </w:num>
  <w:num w:numId="87">
    <w:abstractNumId w:val="186"/>
  </w:num>
  <w:num w:numId="88">
    <w:abstractNumId w:val="178"/>
  </w:num>
  <w:num w:numId="89">
    <w:abstractNumId w:val="89"/>
  </w:num>
  <w:num w:numId="90">
    <w:abstractNumId w:val="81"/>
  </w:num>
  <w:num w:numId="91">
    <w:abstractNumId w:val="124"/>
  </w:num>
  <w:num w:numId="92">
    <w:abstractNumId w:val="77"/>
  </w:num>
  <w:num w:numId="9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32"/>
  </w:num>
  <w:num w:numId="95">
    <w:abstractNumId w:val="67"/>
  </w:num>
  <w:num w:numId="96">
    <w:abstractNumId w:val="95"/>
  </w:num>
  <w:num w:numId="97">
    <w:abstractNumId w:val="108"/>
  </w:num>
  <w:num w:numId="98">
    <w:abstractNumId w:val="168"/>
  </w:num>
  <w:num w:numId="99">
    <w:abstractNumId w:val="40"/>
  </w:num>
  <w:num w:numId="100">
    <w:abstractNumId w:val="135"/>
  </w:num>
  <w:num w:numId="101">
    <w:abstractNumId w:val="166"/>
  </w:num>
  <w:num w:numId="102">
    <w:abstractNumId w:val="137"/>
  </w:num>
  <w:num w:numId="103">
    <w:abstractNumId w:val="98"/>
  </w:num>
  <w:num w:numId="104">
    <w:abstractNumId w:val="24"/>
  </w:num>
  <w:num w:numId="105">
    <w:abstractNumId w:val="189"/>
  </w:num>
  <w:num w:numId="106">
    <w:abstractNumId w:val="152"/>
  </w:num>
  <w:num w:numId="107">
    <w:abstractNumId w:val="149"/>
  </w:num>
  <w:num w:numId="108">
    <w:abstractNumId w:val="175"/>
  </w:num>
  <w:num w:numId="109">
    <w:abstractNumId w:val="78"/>
  </w:num>
  <w:num w:numId="110">
    <w:abstractNumId w:val="27"/>
  </w:num>
  <w:num w:numId="111">
    <w:abstractNumId w:val="184"/>
  </w:num>
  <w:num w:numId="112">
    <w:abstractNumId w:val="73"/>
  </w:num>
  <w:num w:numId="113">
    <w:abstractNumId w:val="34"/>
  </w:num>
  <w:num w:numId="114">
    <w:abstractNumId w:val="5"/>
  </w:num>
  <w:num w:numId="115">
    <w:abstractNumId w:val="182"/>
  </w:num>
  <w:num w:numId="116">
    <w:abstractNumId w:val="123"/>
  </w:num>
  <w:num w:numId="117">
    <w:abstractNumId w:val="127"/>
  </w:num>
  <w:num w:numId="118">
    <w:abstractNumId w:val="104"/>
  </w:num>
  <w:num w:numId="119">
    <w:abstractNumId w:val="22"/>
  </w:num>
  <w:num w:numId="120">
    <w:abstractNumId w:val="174"/>
  </w:num>
  <w:num w:numId="121">
    <w:abstractNumId w:val="165"/>
  </w:num>
  <w:num w:numId="122">
    <w:abstractNumId w:val="68"/>
  </w:num>
  <w:num w:numId="123">
    <w:abstractNumId w:val="74"/>
  </w:num>
  <w:num w:numId="124">
    <w:abstractNumId w:val="155"/>
  </w:num>
  <w:num w:numId="125">
    <w:abstractNumId w:val="117"/>
  </w:num>
  <w:num w:numId="126">
    <w:abstractNumId w:val="183"/>
  </w:num>
  <w:num w:numId="127">
    <w:abstractNumId w:val="102"/>
  </w:num>
  <w:num w:numId="128">
    <w:abstractNumId w:val="110"/>
  </w:num>
  <w:num w:numId="129">
    <w:abstractNumId w:val="88"/>
  </w:num>
  <w:num w:numId="130">
    <w:abstractNumId w:val="129"/>
  </w:num>
  <w:num w:numId="131">
    <w:abstractNumId w:val="130"/>
  </w:num>
  <w:num w:numId="132">
    <w:abstractNumId w:val="55"/>
  </w:num>
  <w:num w:numId="133">
    <w:abstractNumId w:val="171"/>
  </w:num>
  <w:num w:numId="134">
    <w:abstractNumId w:val="113"/>
  </w:num>
  <w:num w:numId="135">
    <w:abstractNumId w:val="97"/>
  </w:num>
  <w:num w:numId="136">
    <w:abstractNumId w:val="65"/>
  </w:num>
  <w:num w:numId="137">
    <w:abstractNumId w:val="23"/>
  </w:num>
  <w:num w:numId="138">
    <w:abstractNumId w:val="57"/>
  </w:num>
  <w:num w:numId="139">
    <w:abstractNumId w:val="86"/>
  </w:num>
  <w:num w:numId="140">
    <w:abstractNumId w:val="59"/>
  </w:num>
  <w:num w:numId="141">
    <w:abstractNumId w:val="54"/>
  </w:num>
  <w:num w:numId="142">
    <w:abstractNumId w:val="35"/>
  </w:num>
  <w:num w:numId="143">
    <w:abstractNumId w:val="63"/>
  </w:num>
  <w:num w:numId="144">
    <w:abstractNumId w:val="115"/>
  </w:num>
  <w:num w:numId="145">
    <w:abstractNumId w:val="116"/>
  </w:num>
  <w:num w:numId="146">
    <w:abstractNumId w:val="21"/>
  </w:num>
  <w:num w:numId="147">
    <w:abstractNumId w:val="128"/>
  </w:num>
  <w:num w:numId="148">
    <w:abstractNumId w:val="1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160"/>
  </w:num>
  <w:num w:numId="150">
    <w:abstractNumId w:val="48"/>
  </w:num>
  <w:num w:numId="151">
    <w:abstractNumId w:val="12"/>
  </w:num>
  <w:num w:numId="152">
    <w:abstractNumId w:val="28"/>
  </w:num>
  <w:num w:numId="153">
    <w:abstractNumId w:val="167"/>
  </w:num>
  <w:num w:numId="154">
    <w:abstractNumId w:val="112"/>
  </w:num>
  <w:num w:numId="155">
    <w:abstractNumId w:val="180"/>
  </w:num>
  <w:num w:numId="156">
    <w:abstractNumId w:val="143"/>
  </w:num>
  <w:num w:numId="157">
    <w:abstractNumId w:val="188"/>
  </w:num>
  <w:num w:numId="158">
    <w:abstractNumId w:val="2"/>
  </w:num>
  <w:num w:numId="159">
    <w:abstractNumId w:val="6"/>
  </w:num>
  <w:num w:numId="160">
    <w:abstractNumId w:val="153"/>
  </w:num>
  <w:num w:numId="161">
    <w:abstractNumId w:val="118"/>
  </w:num>
  <w:num w:numId="162">
    <w:abstractNumId w:val="96"/>
  </w:num>
  <w:num w:numId="163">
    <w:abstractNumId w:val="161"/>
  </w:num>
  <w:num w:numId="164">
    <w:abstractNumId w:val="118"/>
  </w:num>
  <w:num w:numId="165">
    <w:abstractNumId w:val="151"/>
  </w:num>
  <w:num w:numId="166">
    <w:abstractNumId w:val="163"/>
  </w:num>
  <w:num w:numId="167">
    <w:abstractNumId w:val="49"/>
  </w:num>
  <w:num w:numId="168">
    <w:abstractNumId w:val="33"/>
  </w:num>
  <w:num w:numId="169">
    <w:abstractNumId w:val="172"/>
  </w:num>
  <w:num w:numId="170">
    <w:abstractNumId w:val="134"/>
  </w:num>
  <w:num w:numId="171">
    <w:abstractNumId w:val="82"/>
  </w:num>
  <w:num w:numId="172">
    <w:abstractNumId w:val="45"/>
  </w:num>
  <w:num w:numId="173">
    <w:abstractNumId w:val="32"/>
  </w:num>
  <w:num w:numId="174">
    <w:abstractNumId w:val="46"/>
  </w:num>
  <w:num w:numId="175">
    <w:abstractNumId w:val="109"/>
  </w:num>
  <w:num w:numId="176">
    <w:abstractNumId w:val="75"/>
  </w:num>
  <w:num w:numId="177">
    <w:abstractNumId w:val="39"/>
  </w:num>
  <w:num w:numId="178">
    <w:abstractNumId w:val="47"/>
  </w:num>
  <w:num w:numId="179">
    <w:abstractNumId w:val="132"/>
  </w:num>
  <w:num w:numId="180">
    <w:abstractNumId w:val="132"/>
  </w:num>
  <w:num w:numId="181">
    <w:abstractNumId w:val="132"/>
  </w:num>
  <w:num w:numId="182">
    <w:abstractNumId w:val="132"/>
  </w:num>
  <w:num w:numId="183">
    <w:abstractNumId w:val="132"/>
  </w:num>
  <w:num w:numId="184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hint="default"/>
          <w:bCs w:val="0"/>
          <w:iCs w:val="0"/>
          <w:sz w:val="28"/>
          <w:szCs w:val="28"/>
          <w:u w:val="none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8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hint="default"/>
          <w:bCs w:val="0"/>
          <w:iCs w:val="0"/>
          <w:sz w:val="28"/>
          <w:szCs w:val="24"/>
          <w:u w:val="none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86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434"/>
          </w:tabs>
          <w:ind w:left="434" w:hanging="434"/>
        </w:pPr>
        <w:rPr>
          <w:rFonts w:ascii="David" w:hAnsi="David" w:cs="David" w:hint="default"/>
          <w:b/>
          <w:bCs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287"/>
          </w:tabs>
          <w:ind w:left="1287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702"/>
          </w:tabs>
          <w:ind w:left="1702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237"/>
          </w:tabs>
          <w:ind w:left="2237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597"/>
          </w:tabs>
          <w:ind w:left="2597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2957"/>
          </w:tabs>
          <w:ind w:left="2957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677"/>
          </w:tabs>
          <w:ind w:left="3677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037"/>
          </w:tabs>
          <w:ind w:left="4037" w:hanging="1440"/>
        </w:pPr>
        <w:rPr>
          <w:rFonts w:cs="David,Bold" w:hint="cs"/>
        </w:rPr>
      </w:lvl>
    </w:lvlOverride>
  </w:num>
  <w:num w:numId="187">
    <w:abstractNumId w:val="118"/>
  </w:num>
  <w:num w:numId="188">
    <w:abstractNumId w:val="118"/>
  </w:num>
  <w:num w:numId="189">
    <w:abstractNumId w:val="118"/>
  </w:num>
  <w:num w:numId="19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91">
    <w:abstractNumId w:val="118"/>
  </w:num>
  <w:num w:numId="192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93">
    <w:abstractNumId w:val="118"/>
  </w:num>
  <w:num w:numId="194">
    <w:abstractNumId w:val="118"/>
  </w:num>
  <w:num w:numId="19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8"/>
          <w:u w:val="singl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hint="default"/>
          <w:bCs w:val="0"/>
          <w:iCs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96">
    <w:abstractNumId w:val="118"/>
  </w:num>
  <w:num w:numId="197">
    <w:abstractNumId w:val="118"/>
  </w:num>
  <w:num w:numId="198">
    <w:abstractNumId w:val="146"/>
  </w:num>
  <w:num w:numId="199">
    <w:abstractNumId w:val="118"/>
  </w:num>
  <w:num w:numId="200">
    <w:abstractNumId w:val="118"/>
  </w:num>
  <w:num w:numId="201">
    <w:abstractNumId w:val="118"/>
  </w:num>
  <w:num w:numId="202">
    <w:abstractNumId w:val="118"/>
  </w:num>
  <w:num w:numId="203">
    <w:abstractNumId w:val="118"/>
  </w:num>
  <w:num w:numId="204">
    <w:abstractNumId w:val="118"/>
  </w:num>
  <w:num w:numId="205">
    <w:abstractNumId w:val="118"/>
  </w:num>
  <w:num w:numId="206">
    <w:abstractNumId w:val="118"/>
  </w:num>
  <w:num w:numId="207">
    <w:abstractNumId w:val="118"/>
  </w:num>
  <w:num w:numId="208">
    <w:abstractNumId w:val="118"/>
  </w:num>
  <w:num w:numId="209">
    <w:abstractNumId w:val="118"/>
  </w:num>
  <w:num w:numId="210">
    <w:abstractNumId w:val="118"/>
  </w:num>
  <w:num w:numId="211">
    <w:abstractNumId w:val="118"/>
  </w:num>
  <w:num w:numId="212">
    <w:abstractNumId w:val="118"/>
  </w:num>
  <w:num w:numId="213">
    <w:abstractNumId w:val="118"/>
  </w:num>
  <w:num w:numId="214">
    <w:abstractNumId w:val="122"/>
  </w:num>
  <w:num w:numId="215">
    <w:abstractNumId w:val="118"/>
  </w:num>
  <w:num w:numId="216">
    <w:abstractNumId w:val="114"/>
  </w:num>
  <w:num w:numId="217">
    <w:abstractNumId w:val="118"/>
  </w:num>
  <w:num w:numId="218">
    <w:abstractNumId w:val="118"/>
  </w:num>
  <w:num w:numId="219">
    <w:abstractNumId w:val="118"/>
  </w:num>
  <w:num w:numId="220">
    <w:abstractNumId w:val="159"/>
  </w:num>
  <w:num w:numId="221">
    <w:abstractNumId w:val="118"/>
  </w:num>
  <w:num w:numId="222">
    <w:abstractNumId w:val="8"/>
  </w:num>
  <w:num w:numId="223">
    <w:abstractNumId w:val="118"/>
  </w:num>
  <w:num w:numId="224">
    <w:abstractNumId w:val="118"/>
  </w:num>
  <w:num w:numId="225">
    <w:abstractNumId w:val="118"/>
  </w:num>
  <w:num w:numId="226">
    <w:abstractNumId w:val="118"/>
  </w:num>
  <w:num w:numId="227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28">
    <w:abstractNumId w:val="118"/>
  </w:num>
  <w:num w:numId="229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30">
    <w:abstractNumId w:val="118"/>
  </w:num>
  <w:num w:numId="231">
    <w:abstractNumId w:val="118"/>
  </w:num>
  <w:num w:numId="232">
    <w:abstractNumId w:val="91"/>
  </w:num>
  <w:num w:numId="233">
    <w:abstractNumId w:val="118"/>
  </w:num>
  <w:num w:numId="234">
    <w:abstractNumId w:val="80"/>
  </w:num>
  <w:num w:numId="235">
    <w:abstractNumId w:val="118"/>
  </w:num>
  <w:num w:numId="236">
    <w:abstractNumId w:val="118"/>
  </w:num>
  <w:num w:numId="237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38">
    <w:abstractNumId w:val="118"/>
  </w:num>
  <w:num w:numId="239">
    <w:abstractNumId w:val="118"/>
  </w:num>
  <w:num w:numId="240">
    <w:abstractNumId w:val="52"/>
  </w:num>
  <w:num w:numId="241">
    <w:abstractNumId w:val="118"/>
  </w:num>
  <w:num w:numId="242">
    <w:abstractNumId w:val="158"/>
  </w:num>
  <w:num w:numId="243">
    <w:abstractNumId w:val="118"/>
  </w:num>
  <w:num w:numId="244">
    <w:abstractNumId w:val="118"/>
  </w:num>
  <w:num w:numId="24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46">
    <w:abstractNumId w:val="118"/>
  </w:num>
  <w:num w:numId="247">
    <w:abstractNumId w:val="118"/>
  </w:num>
  <w:num w:numId="248">
    <w:abstractNumId w:val="118"/>
  </w:num>
  <w:num w:numId="249">
    <w:abstractNumId w:val="118"/>
  </w:num>
  <w:num w:numId="250">
    <w:abstractNumId w:val="118"/>
  </w:num>
  <w:num w:numId="251">
    <w:abstractNumId w:val="118"/>
  </w:num>
  <w:num w:numId="252">
    <w:abstractNumId w:val="118"/>
  </w:num>
  <w:num w:numId="253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54">
    <w:abstractNumId w:val="118"/>
  </w:num>
  <w:num w:numId="255">
    <w:abstractNumId w:val="118"/>
  </w:num>
  <w:num w:numId="256">
    <w:abstractNumId w:val="118"/>
  </w:num>
  <w:num w:numId="257">
    <w:abstractNumId w:val="118"/>
  </w:num>
  <w:num w:numId="258">
    <w:abstractNumId w:val="118"/>
  </w:num>
  <w:num w:numId="259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60">
    <w:abstractNumId w:val="118"/>
  </w:num>
  <w:num w:numId="261">
    <w:abstractNumId w:val="118"/>
  </w:num>
  <w:num w:numId="262">
    <w:abstractNumId w:val="118"/>
  </w:num>
  <w:num w:numId="263">
    <w:abstractNumId w:val="118"/>
  </w:num>
  <w:num w:numId="264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65">
    <w:abstractNumId w:val="118"/>
  </w:num>
  <w:num w:numId="266">
    <w:abstractNumId w:val="118"/>
  </w:num>
  <w:num w:numId="267">
    <w:abstractNumId w:val="118"/>
  </w:num>
  <w:num w:numId="268">
    <w:abstractNumId w:val="118"/>
  </w:num>
  <w:num w:numId="269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0">
    <w:abstractNumId w:val="118"/>
  </w:num>
  <w:num w:numId="271">
    <w:abstractNumId w:val="118"/>
  </w:num>
  <w:num w:numId="272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3">
    <w:abstractNumId w:val="118"/>
  </w:num>
  <w:num w:numId="274">
    <w:abstractNumId w:val="118"/>
  </w:num>
  <w:num w:numId="275">
    <w:abstractNumId w:val="118"/>
  </w:num>
  <w:num w:numId="276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7">
    <w:abstractNumId w:val="118"/>
  </w:num>
  <w:num w:numId="278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9">
    <w:abstractNumId w:val="118"/>
  </w:num>
  <w:num w:numId="280">
    <w:abstractNumId w:val="118"/>
  </w:num>
  <w:num w:numId="281">
    <w:abstractNumId w:val="118"/>
  </w:num>
  <w:num w:numId="282">
    <w:abstractNumId w:val="118"/>
  </w:num>
  <w:num w:numId="283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84">
    <w:abstractNumId w:val="118"/>
  </w:num>
  <w:num w:numId="285">
    <w:abstractNumId w:val="118"/>
  </w:num>
  <w:num w:numId="286">
    <w:abstractNumId w:val="118"/>
  </w:num>
  <w:num w:numId="287">
    <w:abstractNumId w:val="118"/>
  </w:num>
  <w:num w:numId="288">
    <w:abstractNumId w:val="118"/>
  </w:num>
  <w:num w:numId="289">
    <w:abstractNumId w:val="118"/>
  </w:num>
  <w:num w:numId="29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1">
    <w:abstractNumId w:val="118"/>
  </w:num>
  <w:num w:numId="292">
    <w:abstractNumId w:val="118"/>
  </w:num>
  <w:num w:numId="293">
    <w:abstractNumId w:val="118"/>
  </w:num>
  <w:num w:numId="294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4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6">
    <w:abstractNumId w:val="118"/>
  </w:num>
  <w:num w:numId="297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8">
    <w:abstractNumId w:val="118"/>
  </w:num>
  <w:num w:numId="299">
    <w:abstractNumId w:val="118"/>
  </w:num>
  <w:num w:numId="300">
    <w:abstractNumId w:val="118"/>
  </w:num>
  <w:num w:numId="301">
    <w:abstractNumId w:val="118"/>
  </w:num>
  <w:num w:numId="302">
    <w:abstractNumId w:val="118"/>
  </w:num>
  <w:num w:numId="303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04">
    <w:abstractNumId w:val="118"/>
  </w:num>
  <w:num w:numId="305">
    <w:abstractNumId w:val="118"/>
  </w:num>
  <w:num w:numId="306">
    <w:abstractNumId w:val="118"/>
  </w:num>
  <w:num w:numId="307">
    <w:abstractNumId w:val="118"/>
  </w:num>
  <w:num w:numId="308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09">
    <w:abstractNumId w:val="118"/>
  </w:num>
  <w:num w:numId="310">
    <w:abstractNumId w:val="118"/>
  </w:num>
  <w:num w:numId="311">
    <w:abstractNumId w:val="118"/>
  </w:num>
  <w:num w:numId="312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2835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13">
    <w:abstractNumId w:val="118"/>
  </w:num>
  <w:num w:numId="314">
    <w:abstractNumId w:val="118"/>
  </w:num>
  <w:num w:numId="315">
    <w:abstractNumId w:val="118"/>
  </w:num>
  <w:num w:numId="316">
    <w:abstractNumId w:val="118"/>
  </w:num>
  <w:num w:numId="317">
    <w:abstractNumId w:val="118"/>
  </w:num>
  <w:num w:numId="318">
    <w:abstractNumId w:val="118"/>
  </w:num>
  <w:num w:numId="319">
    <w:abstractNumId w:val="118"/>
  </w:num>
  <w:num w:numId="320">
    <w:abstractNumId w:val="118"/>
  </w:num>
  <w:num w:numId="321">
    <w:abstractNumId w:val="118"/>
  </w:num>
  <w:num w:numId="322">
    <w:abstractNumId w:val="118"/>
  </w:num>
  <w:num w:numId="323">
    <w:abstractNumId w:val="118"/>
  </w:num>
  <w:num w:numId="324">
    <w:abstractNumId w:val="118"/>
  </w:num>
  <w:num w:numId="32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26">
    <w:abstractNumId w:val="118"/>
  </w:num>
  <w:num w:numId="327">
    <w:abstractNumId w:val="118"/>
  </w:num>
  <w:num w:numId="328">
    <w:abstractNumId w:val="118"/>
  </w:num>
  <w:num w:numId="329">
    <w:abstractNumId w:val="118"/>
  </w:num>
  <w:num w:numId="33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31">
    <w:abstractNumId w:val="118"/>
  </w:num>
  <w:num w:numId="332">
    <w:abstractNumId w:val="118"/>
  </w:num>
  <w:num w:numId="333">
    <w:abstractNumId w:val="118"/>
  </w:num>
  <w:num w:numId="334">
    <w:abstractNumId w:val="118"/>
  </w:num>
  <w:num w:numId="335">
    <w:abstractNumId w:val="118"/>
  </w:num>
  <w:num w:numId="336">
    <w:abstractNumId w:val="118"/>
  </w:num>
  <w:num w:numId="337">
    <w:abstractNumId w:val="118"/>
  </w:num>
  <w:num w:numId="338">
    <w:abstractNumId w:val="118"/>
  </w:num>
  <w:num w:numId="339">
    <w:abstractNumId w:val="118"/>
  </w:num>
  <w:num w:numId="34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41">
    <w:abstractNumId w:val="118"/>
  </w:num>
  <w:num w:numId="342">
    <w:abstractNumId w:val="118"/>
  </w:num>
  <w:num w:numId="343">
    <w:abstractNumId w:val="118"/>
  </w:num>
  <w:num w:numId="344">
    <w:abstractNumId w:val="118"/>
  </w:num>
  <w:num w:numId="345">
    <w:abstractNumId w:val="118"/>
  </w:num>
  <w:num w:numId="346">
    <w:abstractNumId w:val="118"/>
  </w:num>
  <w:num w:numId="347">
    <w:abstractNumId w:val="118"/>
  </w:num>
  <w:num w:numId="348">
    <w:abstractNumId w:val="118"/>
  </w:num>
  <w:num w:numId="349">
    <w:abstractNumId w:val="118"/>
  </w:num>
  <w:num w:numId="350">
    <w:abstractNumId w:val="118"/>
  </w:num>
  <w:num w:numId="351">
    <w:abstractNumId w:val="118"/>
  </w:num>
  <w:num w:numId="352">
    <w:abstractNumId w:val="118"/>
  </w:num>
  <w:num w:numId="353">
    <w:abstractNumId w:val="118"/>
  </w:num>
  <w:num w:numId="354">
    <w:abstractNumId w:val="118"/>
  </w:num>
  <w:num w:numId="355">
    <w:abstractNumId w:val="118"/>
  </w:num>
  <w:num w:numId="356">
    <w:abstractNumId w:val="118"/>
  </w:num>
  <w:num w:numId="357">
    <w:abstractNumId w:val="118"/>
  </w:num>
  <w:num w:numId="358">
    <w:abstractNumId w:val="118"/>
  </w:num>
  <w:num w:numId="359">
    <w:abstractNumId w:val="118"/>
  </w:num>
  <w:num w:numId="360">
    <w:abstractNumId w:val="118"/>
  </w:num>
  <w:num w:numId="361">
    <w:abstractNumId w:val="118"/>
  </w:num>
  <w:num w:numId="362">
    <w:abstractNumId w:val="118"/>
  </w:num>
  <w:num w:numId="363">
    <w:abstractNumId w:val="118"/>
  </w:num>
  <w:num w:numId="364">
    <w:abstractNumId w:val="118"/>
  </w:num>
  <w:num w:numId="365">
    <w:abstractNumId w:val="118"/>
  </w:num>
  <w:num w:numId="366">
    <w:abstractNumId w:val="118"/>
  </w:num>
  <w:num w:numId="367">
    <w:abstractNumId w:val="118"/>
  </w:num>
  <w:num w:numId="368">
    <w:abstractNumId w:val="118"/>
  </w:num>
  <w:num w:numId="369">
    <w:abstractNumId w:val="118"/>
  </w:num>
  <w:num w:numId="370">
    <w:abstractNumId w:val="118"/>
  </w:num>
  <w:num w:numId="371">
    <w:abstractNumId w:val="118"/>
  </w:num>
  <w:num w:numId="372">
    <w:abstractNumId w:val="118"/>
  </w:num>
  <w:num w:numId="373">
    <w:abstractNumId w:val="118"/>
  </w:num>
  <w:num w:numId="374">
    <w:abstractNumId w:val="118"/>
  </w:num>
  <w:num w:numId="375">
    <w:abstractNumId w:val="118"/>
  </w:num>
  <w:num w:numId="376">
    <w:abstractNumId w:val="118"/>
  </w:num>
  <w:num w:numId="377">
    <w:abstractNumId w:val="118"/>
  </w:num>
  <w:num w:numId="378">
    <w:abstractNumId w:val="118"/>
  </w:num>
  <w:num w:numId="379">
    <w:abstractNumId w:val="118"/>
  </w:num>
  <w:num w:numId="380">
    <w:abstractNumId w:val="118"/>
  </w:num>
  <w:num w:numId="381">
    <w:abstractNumId w:val="118"/>
  </w:num>
  <w:num w:numId="382">
    <w:abstractNumId w:val="118"/>
  </w:num>
  <w:num w:numId="383">
    <w:abstractNumId w:val="118"/>
  </w:num>
  <w:num w:numId="384">
    <w:abstractNumId w:val="118"/>
  </w:num>
  <w:num w:numId="385">
    <w:abstractNumId w:val="118"/>
  </w:num>
  <w:num w:numId="386">
    <w:abstractNumId w:val="118"/>
  </w:num>
  <w:num w:numId="387">
    <w:abstractNumId w:val="118"/>
  </w:num>
  <w:num w:numId="388">
    <w:abstractNumId w:val="118"/>
  </w:num>
  <w:num w:numId="389">
    <w:abstractNumId w:val="118"/>
  </w:num>
  <w:num w:numId="390">
    <w:abstractNumId w:val="118"/>
  </w:num>
  <w:num w:numId="391">
    <w:abstractNumId w:val="118"/>
  </w:num>
  <w:num w:numId="392">
    <w:abstractNumId w:val="118"/>
  </w:num>
  <w:num w:numId="393">
    <w:abstractNumId w:val="118"/>
  </w:num>
  <w:num w:numId="394">
    <w:abstractNumId w:val="118"/>
  </w:num>
  <w:num w:numId="395">
    <w:abstractNumId w:val="118"/>
  </w:num>
  <w:num w:numId="396">
    <w:abstractNumId w:val="118"/>
  </w:num>
  <w:num w:numId="397">
    <w:abstractNumId w:val="118"/>
  </w:num>
  <w:num w:numId="398">
    <w:abstractNumId w:val="118"/>
  </w:num>
  <w:num w:numId="399">
    <w:abstractNumId w:val="118"/>
  </w:num>
  <w:num w:numId="400">
    <w:abstractNumId w:val="118"/>
  </w:num>
  <w:num w:numId="401">
    <w:abstractNumId w:val="60"/>
  </w:num>
  <w:num w:numId="402">
    <w:abstractNumId w:val="56"/>
  </w:num>
  <w:num w:numId="403">
    <w:abstractNumId w:val="56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" w:hint="default"/>
          <w:bCs w:val="0"/>
          <w:iCs w:val="0"/>
          <w:szCs w:val="24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94"/>
          </w:tabs>
          <w:ind w:left="794" w:hanging="434"/>
        </w:pPr>
        <w:rPr>
          <w:rFonts w:cs="David" w:hint="default"/>
          <w:bCs w:val="0"/>
          <w:iCs w:val="0"/>
          <w:sz w:val="22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440"/>
          </w:tabs>
          <w:ind w:left="1440" w:hanging="720"/>
        </w:pPr>
        <w:rPr>
          <w:rFonts w:cs="Times New Roman" w:hint="cs"/>
        </w:rPr>
      </w:lvl>
    </w:lvlOverride>
    <w:lvlOverride w:ilvl="3">
      <w:lvl w:ilvl="3">
        <w:start w:val="1"/>
        <w:numFmt w:val="decimal"/>
        <w:lvlText w:val="%4%1.%2.%3."/>
        <w:lvlJc w:val="left"/>
        <w:pPr>
          <w:tabs>
            <w:tab w:val="num" w:pos="1985"/>
          </w:tabs>
          <w:ind w:left="1985" w:hanging="905"/>
        </w:pPr>
        <w:rPr>
          <w:rFonts w:cs="Times New Roman" w:hint="cs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Times New Roman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Times New Roman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Times New Roman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Times New Roman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Times New Roman" w:hint="cs"/>
        </w:rPr>
      </w:lvl>
    </w:lvlOverride>
  </w:num>
  <w:num w:numId="404">
    <w:abstractNumId w:val="56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" w:hint="default"/>
          <w:bCs w:val="0"/>
          <w:iCs w:val="0"/>
          <w:szCs w:val="24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94"/>
          </w:tabs>
          <w:ind w:left="794" w:hanging="434"/>
        </w:pPr>
        <w:rPr>
          <w:rFonts w:cs="David" w:hint="default"/>
          <w:bCs w:val="0"/>
          <w:iCs w:val="0"/>
          <w:sz w:val="22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440"/>
          </w:tabs>
          <w:ind w:left="851" w:hanging="851"/>
        </w:pPr>
        <w:rPr>
          <w:rFonts w:cs="David" w:hint="default"/>
          <w:bCs w:val="0"/>
          <w:iCs w:val="0"/>
          <w:szCs w:val="24"/>
        </w:rPr>
      </w:lvl>
    </w:lvlOverride>
    <w:lvlOverride w:ilvl="3">
      <w:lvl w:ilvl="3">
        <w:start w:val="1"/>
        <w:numFmt w:val="decimal"/>
        <w:lvlText w:val="%4%1.%2.%3."/>
        <w:lvlJc w:val="left"/>
        <w:pPr>
          <w:tabs>
            <w:tab w:val="num" w:pos="1985"/>
          </w:tabs>
          <w:ind w:left="1985" w:hanging="905"/>
        </w:pPr>
        <w:rPr>
          <w:rFonts w:cs="Times New Roman" w:hint="cs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Times New Roman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Times New Roman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Times New Roman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Times New Roman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Times New Roman" w:hint="cs"/>
        </w:rPr>
      </w:lvl>
    </w:lvlOverride>
  </w:num>
  <w:num w:numId="405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Times New Roman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567" w:hanging="567"/>
        </w:pPr>
        <w:rPr>
          <w:rFonts w:cs="David" w:hint="default"/>
          <w:bCs w:val="0"/>
          <w:iCs w:val="0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51" w:hanging="851"/>
        </w:pPr>
        <w:rPr>
          <w:rFonts w:cs="David" w:hint="default"/>
          <w:bCs w:val="0"/>
          <w:iCs w:val="0"/>
          <w:szCs w:val="24"/>
        </w:rPr>
      </w:lvl>
    </w:lvlOverride>
    <w:lvlOverride w:ilvl="3">
      <w:lvl w:ilvl="3">
        <w:start w:val="1"/>
        <w:numFmt w:val="hebrew1"/>
        <w:lvlText w:val="%4."/>
        <w:lvlJc w:val="left"/>
        <w:pPr>
          <w:ind w:left="397" w:firstLine="454"/>
        </w:pPr>
        <w:rPr>
          <w:rFonts w:cs="David" w:hint="default"/>
          <w:bCs w:val="0"/>
          <w:iCs w:val="0"/>
          <w:szCs w:val="24"/>
        </w:rPr>
      </w:lvl>
    </w:lvlOverride>
    <w:lvlOverride w:ilvl="4">
      <w:lvl w:ilvl="4">
        <w:start w:val="1"/>
        <w:numFmt w:val="decimal"/>
        <w:lvlText w:val="%5)"/>
        <w:lvlJc w:val="left"/>
        <w:pPr>
          <w:ind w:left="397" w:firstLine="850"/>
        </w:pPr>
        <w:rPr>
          <w:rFonts w:cs="Times New Roman" w:hint="default"/>
          <w:b w:val="0"/>
          <w:bCs w:val="0"/>
          <w:color w:val="auto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 w:hint="default"/>
          <w:color w:val="auto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 w:hint="default"/>
        </w:rPr>
      </w:lvl>
    </w:lvlOverride>
  </w:num>
  <w:num w:numId="406">
    <w:abstractNumId w:val="111"/>
  </w:num>
  <w:num w:numId="407">
    <w:abstractNumId w:val="111"/>
  </w:num>
  <w:num w:numId="408">
    <w:abstractNumId w:val="111"/>
  </w:num>
  <w:num w:numId="409">
    <w:abstractNumId w:val="111"/>
  </w:num>
  <w:num w:numId="410">
    <w:abstractNumId w:val="111"/>
  </w:num>
  <w:num w:numId="411">
    <w:abstractNumId w:val="142"/>
  </w:num>
  <w:num w:numId="412">
    <w:abstractNumId w:val="15"/>
  </w:num>
  <w:num w:numId="413">
    <w:abstractNumId w:val="101"/>
  </w:num>
  <w:num w:numId="414">
    <w:abstractNumId w:val="105"/>
  </w:num>
  <w:num w:numId="415">
    <w:abstractNumId w:val="25"/>
  </w:num>
  <w:num w:numId="416">
    <w:abstractNumId w:val="126"/>
  </w:num>
  <w:num w:numId="417">
    <w:abstractNumId w:val="31"/>
  </w:num>
  <w:num w:numId="418">
    <w:abstractNumId w:val="16"/>
  </w:num>
  <w:num w:numId="419">
    <w:abstractNumId w:val="58"/>
  </w:num>
  <w:num w:numId="420">
    <w:abstractNumId w:val="79"/>
  </w:num>
  <w:num w:numId="421">
    <w:abstractNumId w:val="118"/>
  </w:num>
  <w:num w:numId="422">
    <w:abstractNumId w:val="118"/>
  </w:num>
  <w:num w:numId="423">
    <w:abstractNumId w:val="118"/>
  </w:num>
  <w:num w:numId="424">
    <w:abstractNumId w:val="118"/>
  </w:num>
  <w:num w:numId="425">
    <w:abstractNumId w:val="118"/>
  </w:num>
  <w:numIdMacAtCleanup w:val="4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CA6"/>
    <w:rsid w:val="000017A0"/>
    <w:rsid w:val="00003670"/>
    <w:rsid w:val="00003A33"/>
    <w:rsid w:val="00003F31"/>
    <w:rsid w:val="00004C59"/>
    <w:rsid w:val="00004C9F"/>
    <w:rsid w:val="00004D03"/>
    <w:rsid w:val="00005770"/>
    <w:rsid w:val="0000728D"/>
    <w:rsid w:val="00007E75"/>
    <w:rsid w:val="0001181A"/>
    <w:rsid w:val="00012306"/>
    <w:rsid w:val="00012459"/>
    <w:rsid w:val="00012515"/>
    <w:rsid w:val="00012905"/>
    <w:rsid w:val="00013D76"/>
    <w:rsid w:val="00014574"/>
    <w:rsid w:val="00015439"/>
    <w:rsid w:val="00017AE7"/>
    <w:rsid w:val="00017D6C"/>
    <w:rsid w:val="00020086"/>
    <w:rsid w:val="00021FBF"/>
    <w:rsid w:val="0002272C"/>
    <w:rsid w:val="00022E92"/>
    <w:rsid w:val="000233B2"/>
    <w:rsid w:val="00024DD9"/>
    <w:rsid w:val="00025291"/>
    <w:rsid w:val="000255B0"/>
    <w:rsid w:val="000271B1"/>
    <w:rsid w:val="00027346"/>
    <w:rsid w:val="00030470"/>
    <w:rsid w:val="0003060B"/>
    <w:rsid w:val="00030845"/>
    <w:rsid w:val="00031A49"/>
    <w:rsid w:val="000324F4"/>
    <w:rsid w:val="0003267E"/>
    <w:rsid w:val="00032AE9"/>
    <w:rsid w:val="000339ED"/>
    <w:rsid w:val="00034614"/>
    <w:rsid w:val="000347B3"/>
    <w:rsid w:val="00035878"/>
    <w:rsid w:val="0003589A"/>
    <w:rsid w:val="00035D1F"/>
    <w:rsid w:val="000374B5"/>
    <w:rsid w:val="0004006A"/>
    <w:rsid w:val="00040F94"/>
    <w:rsid w:val="00042455"/>
    <w:rsid w:val="00042B69"/>
    <w:rsid w:val="00044593"/>
    <w:rsid w:val="00044F33"/>
    <w:rsid w:val="00046698"/>
    <w:rsid w:val="00046E21"/>
    <w:rsid w:val="000470DB"/>
    <w:rsid w:val="00047678"/>
    <w:rsid w:val="00047AA3"/>
    <w:rsid w:val="00047E5D"/>
    <w:rsid w:val="00050AA0"/>
    <w:rsid w:val="00051266"/>
    <w:rsid w:val="00051D6C"/>
    <w:rsid w:val="00051E9B"/>
    <w:rsid w:val="000530A4"/>
    <w:rsid w:val="0005337D"/>
    <w:rsid w:val="00053893"/>
    <w:rsid w:val="000543E5"/>
    <w:rsid w:val="000554B7"/>
    <w:rsid w:val="0005798F"/>
    <w:rsid w:val="00057A75"/>
    <w:rsid w:val="0006012D"/>
    <w:rsid w:val="000605BE"/>
    <w:rsid w:val="00060B4F"/>
    <w:rsid w:val="00060D09"/>
    <w:rsid w:val="000620AB"/>
    <w:rsid w:val="00062193"/>
    <w:rsid w:val="00062228"/>
    <w:rsid w:val="00062890"/>
    <w:rsid w:val="00063372"/>
    <w:rsid w:val="00064655"/>
    <w:rsid w:val="0006467D"/>
    <w:rsid w:val="00065127"/>
    <w:rsid w:val="00065588"/>
    <w:rsid w:val="000657DF"/>
    <w:rsid w:val="0006694F"/>
    <w:rsid w:val="00070601"/>
    <w:rsid w:val="000706AB"/>
    <w:rsid w:val="00071230"/>
    <w:rsid w:val="00072177"/>
    <w:rsid w:val="00073A97"/>
    <w:rsid w:val="0007437D"/>
    <w:rsid w:val="00074E95"/>
    <w:rsid w:val="000767C5"/>
    <w:rsid w:val="00076E8C"/>
    <w:rsid w:val="0008005C"/>
    <w:rsid w:val="00082996"/>
    <w:rsid w:val="000831B2"/>
    <w:rsid w:val="000845A3"/>
    <w:rsid w:val="00085320"/>
    <w:rsid w:val="0008790C"/>
    <w:rsid w:val="000910CB"/>
    <w:rsid w:val="00091149"/>
    <w:rsid w:val="000932A2"/>
    <w:rsid w:val="00093C41"/>
    <w:rsid w:val="000945BA"/>
    <w:rsid w:val="000952A7"/>
    <w:rsid w:val="00095C25"/>
    <w:rsid w:val="000969B9"/>
    <w:rsid w:val="00096AF6"/>
    <w:rsid w:val="0009743C"/>
    <w:rsid w:val="00097A40"/>
    <w:rsid w:val="000A066E"/>
    <w:rsid w:val="000A26C0"/>
    <w:rsid w:val="000A2D92"/>
    <w:rsid w:val="000A3949"/>
    <w:rsid w:val="000A4C00"/>
    <w:rsid w:val="000A539E"/>
    <w:rsid w:val="000A6452"/>
    <w:rsid w:val="000A6ACF"/>
    <w:rsid w:val="000A6C9C"/>
    <w:rsid w:val="000A7885"/>
    <w:rsid w:val="000B0EC2"/>
    <w:rsid w:val="000B1569"/>
    <w:rsid w:val="000B174D"/>
    <w:rsid w:val="000B2A01"/>
    <w:rsid w:val="000B41BB"/>
    <w:rsid w:val="000B41C9"/>
    <w:rsid w:val="000B4697"/>
    <w:rsid w:val="000B4A78"/>
    <w:rsid w:val="000B4E5D"/>
    <w:rsid w:val="000B5172"/>
    <w:rsid w:val="000B5345"/>
    <w:rsid w:val="000B5978"/>
    <w:rsid w:val="000B5D21"/>
    <w:rsid w:val="000C0614"/>
    <w:rsid w:val="000C07D7"/>
    <w:rsid w:val="000C10E7"/>
    <w:rsid w:val="000C17C7"/>
    <w:rsid w:val="000C204E"/>
    <w:rsid w:val="000C4732"/>
    <w:rsid w:val="000C4AB9"/>
    <w:rsid w:val="000C5371"/>
    <w:rsid w:val="000C56C9"/>
    <w:rsid w:val="000C5762"/>
    <w:rsid w:val="000C5C27"/>
    <w:rsid w:val="000C6384"/>
    <w:rsid w:val="000C6FE5"/>
    <w:rsid w:val="000C7008"/>
    <w:rsid w:val="000C7AB5"/>
    <w:rsid w:val="000D05ED"/>
    <w:rsid w:val="000D1610"/>
    <w:rsid w:val="000D1DD3"/>
    <w:rsid w:val="000D50BC"/>
    <w:rsid w:val="000D5305"/>
    <w:rsid w:val="000D543B"/>
    <w:rsid w:val="000D6663"/>
    <w:rsid w:val="000D750B"/>
    <w:rsid w:val="000D7659"/>
    <w:rsid w:val="000D7B4E"/>
    <w:rsid w:val="000D7E09"/>
    <w:rsid w:val="000E015B"/>
    <w:rsid w:val="000E0F06"/>
    <w:rsid w:val="000E1641"/>
    <w:rsid w:val="000E2635"/>
    <w:rsid w:val="000E2D3E"/>
    <w:rsid w:val="000E2DB3"/>
    <w:rsid w:val="000E2EFE"/>
    <w:rsid w:val="000E3AAA"/>
    <w:rsid w:val="000E48B0"/>
    <w:rsid w:val="000E495B"/>
    <w:rsid w:val="000E5854"/>
    <w:rsid w:val="000E5DE9"/>
    <w:rsid w:val="000E7622"/>
    <w:rsid w:val="000E7746"/>
    <w:rsid w:val="000F00AE"/>
    <w:rsid w:val="000F0343"/>
    <w:rsid w:val="000F05D9"/>
    <w:rsid w:val="000F0626"/>
    <w:rsid w:val="000F0BAD"/>
    <w:rsid w:val="000F0CFA"/>
    <w:rsid w:val="000F0E2E"/>
    <w:rsid w:val="000F11BF"/>
    <w:rsid w:val="000F1789"/>
    <w:rsid w:val="000F17A7"/>
    <w:rsid w:val="000F1CFD"/>
    <w:rsid w:val="000F1F64"/>
    <w:rsid w:val="000F2CBF"/>
    <w:rsid w:val="000F4219"/>
    <w:rsid w:val="000F44AF"/>
    <w:rsid w:val="000F49AD"/>
    <w:rsid w:val="000F56F7"/>
    <w:rsid w:val="000F6623"/>
    <w:rsid w:val="000F6DF1"/>
    <w:rsid w:val="000F6FC0"/>
    <w:rsid w:val="000F7148"/>
    <w:rsid w:val="000F71D0"/>
    <w:rsid w:val="000F7BCD"/>
    <w:rsid w:val="001005A6"/>
    <w:rsid w:val="0010083D"/>
    <w:rsid w:val="00100A40"/>
    <w:rsid w:val="00100B31"/>
    <w:rsid w:val="00100D14"/>
    <w:rsid w:val="00101137"/>
    <w:rsid w:val="00101796"/>
    <w:rsid w:val="001019D6"/>
    <w:rsid w:val="00104FBF"/>
    <w:rsid w:val="0010504B"/>
    <w:rsid w:val="001055B1"/>
    <w:rsid w:val="00105B42"/>
    <w:rsid w:val="001106CC"/>
    <w:rsid w:val="00110CA9"/>
    <w:rsid w:val="00110D39"/>
    <w:rsid w:val="0011160D"/>
    <w:rsid w:val="001117FA"/>
    <w:rsid w:val="00111FE4"/>
    <w:rsid w:val="00112928"/>
    <w:rsid w:val="00113976"/>
    <w:rsid w:val="00114017"/>
    <w:rsid w:val="00114342"/>
    <w:rsid w:val="00115E00"/>
    <w:rsid w:val="00116326"/>
    <w:rsid w:val="001215D1"/>
    <w:rsid w:val="001225D8"/>
    <w:rsid w:val="0012261F"/>
    <w:rsid w:val="0012269D"/>
    <w:rsid w:val="00122ADE"/>
    <w:rsid w:val="00122DCA"/>
    <w:rsid w:val="00124EF5"/>
    <w:rsid w:val="00130027"/>
    <w:rsid w:val="00131011"/>
    <w:rsid w:val="00132199"/>
    <w:rsid w:val="00132A47"/>
    <w:rsid w:val="001334BD"/>
    <w:rsid w:val="0013470B"/>
    <w:rsid w:val="00134FC6"/>
    <w:rsid w:val="0013567D"/>
    <w:rsid w:val="00135E50"/>
    <w:rsid w:val="00140101"/>
    <w:rsid w:val="00140175"/>
    <w:rsid w:val="001401B3"/>
    <w:rsid w:val="0014081F"/>
    <w:rsid w:val="00140953"/>
    <w:rsid w:val="00141495"/>
    <w:rsid w:val="0014174D"/>
    <w:rsid w:val="00141FA2"/>
    <w:rsid w:val="001437B2"/>
    <w:rsid w:val="00145189"/>
    <w:rsid w:val="0014569C"/>
    <w:rsid w:val="00145ABB"/>
    <w:rsid w:val="00145FB1"/>
    <w:rsid w:val="0014647B"/>
    <w:rsid w:val="001473CF"/>
    <w:rsid w:val="00150773"/>
    <w:rsid w:val="00150857"/>
    <w:rsid w:val="00150A3D"/>
    <w:rsid w:val="00150D5A"/>
    <w:rsid w:val="00151737"/>
    <w:rsid w:val="001518FD"/>
    <w:rsid w:val="00151DD5"/>
    <w:rsid w:val="0015235A"/>
    <w:rsid w:val="00152809"/>
    <w:rsid w:val="00152F88"/>
    <w:rsid w:val="001537C3"/>
    <w:rsid w:val="00153970"/>
    <w:rsid w:val="00154585"/>
    <w:rsid w:val="0015569F"/>
    <w:rsid w:val="00155DA8"/>
    <w:rsid w:val="0015614D"/>
    <w:rsid w:val="00156352"/>
    <w:rsid w:val="00156AC8"/>
    <w:rsid w:val="00157263"/>
    <w:rsid w:val="00157360"/>
    <w:rsid w:val="00157E38"/>
    <w:rsid w:val="00160087"/>
    <w:rsid w:val="00161098"/>
    <w:rsid w:val="001610AB"/>
    <w:rsid w:val="001618B8"/>
    <w:rsid w:val="00162A4D"/>
    <w:rsid w:val="00163289"/>
    <w:rsid w:val="0016370C"/>
    <w:rsid w:val="001640E0"/>
    <w:rsid w:val="00166608"/>
    <w:rsid w:val="00166B03"/>
    <w:rsid w:val="001675B9"/>
    <w:rsid w:val="001708F1"/>
    <w:rsid w:val="00170C5B"/>
    <w:rsid w:val="00171DDC"/>
    <w:rsid w:val="00171FA5"/>
    <w:rsid w:val="0017234B"/>
    <w:rsid w:val="0017280E"/>
    <w:rsid w:val="00172E7A"/>
    <w:rsid w:val="00175FFD"/>
    <w:rsid w:val="00177470"/>
    <w:rsid w:val="00177D38"/>
    <w:rsid w:val="001804CE"/>
    <w:rsid w:val="00180618"/>
    <w:rsid w:val="001810AC"/>
    <w:rsid w:val="001814D7"/>
    <w:rsid w:val="00182492"/>
    <w:rsid w:val="00182CA9"/>
    <w:rsid w:val="00182E90"/>
    <w:rsid w:val="001831B6"/>
    <w:rsid w:val="0018502A"/>
    <w:rsid w:val="00185C20"/>
    <w:rsid w:val="00185C6C"/>
    <w:rsid w:val="001869DB"/>
    <w:rsid w:val="001910B0"/>
    <w:rsid w:val="0019176E"/>
    <w:rsid w:val="00191BD5"/>
    <w:rsid w:val="0019241A"/>
    <w:rsid w:val="00192B69"/>
    <w:rsid w:val="0019352C"/>
    <w:rsid w:val="00193B0F"/>
    <w:rsid w:val="00193DF2"/>
    <w:rsid w:val="00193E5F"/>
    <w:rsid w:val="00193ED7"/>
    <w:rsid w:val="00195509"/>
    <w:rsid w:val="0019554D"/>
    <w:rsid w:val="0019640D"/>
    <w:rsid w:val="00197082"/>
    <w:rsid w:val="00197414"/>
    <w:rsid w:val="001975BE"/>
    <w:rsid w:val="00197E17"/>
    <w:rsid w:val="001A027A"/>
    <w:rsid w:val="001A03BE"/>
    <w:rsid w:val="001A1548"/>
    <w:rsid w:val="001A2070"/>
    <w:rsid w:val="001A2150"/>
    <w:rsid w:val="001A2A42"/>
    <w:rsid w:val="001A3276"/>
    <w:rsid w:val="001A3AF3"/>
    <w:rsid w:val="001A4931"/>
    <w:rsid w:val="001A54D0"/>
    <w:rsid w:val="001A662E"/>
    <w:rsid w:val="001B040E"/>
    <w:rsid w:val="001B0760"/>
    <w:rsid w:val="001B1055"/>
    <w:rsid w:val="001B18E1"/>
    <w:rsid w:val="001B2A0D"/>
    <w:rsid w:val="001B2A29"/>
    <w:rsid w:val="001B37C2"/>
    <w:rsid w:val="001B3992"/>
    <w:rsid w:val="001B40F2"/>
    <w:rsid w:val="001B478D"/>
    <w:rsid w:val="001B47A4"/>
    <w:rsid w:val="001B613E"/>
    <w:rsid w:val="001B61A2"/>
    <w:rsid w:val="001B62ED"/>
    <w:rsid w:val="001B7C01"/>
    <w:rsid w:val="001C2608"/>
    <w:rsid w:val="001C4459"/>
    <w:rsid w:val="001C45AB"/>
    <w:rsid w:val="001C4940"/>
    <w:rsid w:val="001C4AEC"/>
    <w:rsid w:val="001C535B"/>
    <w:rsid w:val="001C6882"/>
    <w:rsid w:val="001C696D"/>
    <w:rsid w:val="001C7118"/>
    <w:rsid w:val="001C774C"/>
    <w:rsid w:val="001C7A3E"/>
    <w:rsid w:val="001D01A0"/>
    <w:rsid w:val="001D0AF9"/>
    <w:rsid w:val="001D3801"/>
    <w:rsid w:val="001D3953"/>
    <w:rsid w:val="001D437C"/>
    <w:rsid w:val="001D43BB"/>
    <w:rsid w:val="001D5811"/>
    <w:rsid w:val="001D6223"/>
    <w:rsid w:val="001D7252"/>
    <w:rsid w:val="001D75A8"/>
    <w:rsid w:val="001D7C7A"/>
    <w:rsid w:val="001E0273"/>
    <w:rsid w:val="001E0C0E"/>
    <w:rsid w:val="001E1C7D"/>
    <w:rsid w:val="001E347E"/>
    <w:rsid w:val="001E3782"/>
    <w:rsid w:val="001E3872"/>
    <w:rsid w:val="001E4679"/>
    <w:rsid w:val="001E4C06"/>
    <w:rsid w:val="001E600B"/>
    <w:rsid w:val="001E6BB6"/>
    <w:rsid w:val="001E6C87"/>
    <w:rsid w:val="001E6ED1"/>
    <w:rsid w:val="001F14AD"/>
    <w:rsid w:val="001F2555"/>
    <w:rsid w:val="001F3EA9"/>
    <w:rsid w:val="001F4528"/>
    <w:rsid w:val="001F49AB"/>
    <w:rsid w:val="001F57FF"/>
    <w:rsid w:val="001F5CE2"/>
    <w:rsid w:val="001F64EB"/>
    <w:rsid w:val="001F7341"/>
    <w:rsid w:val="001F7662"/>
    <w:rsid w:val="0020296F"/>
    <w:rsid w:val="00203C92"/>
    <w:rsid w:val="00203FFC"/>
    <w:rsid w:val="002043A8"/>
    <w:rsid w:val="00204D43"/>
    <w:rsid w:val="00205492"/>
    <w:rsid w:val="00206023"/>
    <w:rsid w:val="0020737D"/>
    <w:rsid w:val="00207977"/>
    <w:rsid w:val="00207B6F"/>
    <w:rsid w:val="00210095"/>
    <w:rsid w:val="002111FA"/>
    <w:rsid w:val="00211D4F"/>
    <w:rsid w:val="002135A9"/>
    <w:rsid w:val="00213F87"/>
    <w:rsid w:val="0021587C"/>
    <w:rsid w:val="00215990"/>
    <w:rsid w:val="00215F91"/>
    <w:rsid w:val="00217637"/>
    <w:rsid w:val="00217856"/>
    <w:rsid w:val="0022171B"/>
    <w:rsid w:val="0022224E"/>
    <w:rsid w:val="0022308E"/>
    <w:rsid w:val="00223253"/>
    <w:rsid w:val="00223269"/>
    <w:rsid w:val="0022383F"/>
    <w:rsid w:val="002244F7"/>
    <w:rsid w:val="00224554"/>
    <w:rsid w:val="00224F65"/>
    <w:rsid w:val="0022521B"/>
    <w:rsid w:val="00227BEB"/>
    <w:rsid w:val="00230222"/>
    <w:rsid w:val="002305D6"/>
    <w:rsid w:val="002307CC"/>
    <w:rsid w:val="00231B4C"/>
    <w:rsid w:val="00231C0A"/>
    <w:rsid w:val="00232E65"/>
    <w:rsid w:val="00234187"/>
    <w:rsid w:val="00235DD4"/>
    <w:rsid w:val="00236FF4"/>
    <w:rsid w:val="00237730"/>
    <w:rsid w:val="00237777"/>
    <w:rsid w:val="0023797E"/>
    <w:rsid w:val="00237B76"/>
    <w:rsid w:val="002405A0"/>
    <w:rsid w:val="002413BC"/>
    <w:rsid w:val="00241F7C"/>
    <w:rsid w:val="00244646"/>
    <w:rsid w:val="0024536F"/>
    <w:rsid w:val="00246936"/>
    <w:rsid w:val="00246E68"/>
    <w:rsid w:val="00247471"/>
    <w:rsid w:val="00250389"/>
    <w:rsid w:val="002507E2"/>
    <w:rsid w:val="00250B6C"/>
    <w:rsid w:val="002527DD"/>
    <w:rsid w:val="00252988"/>
    <w:rsid w:val="00253654"/>
    <w:rsid w:val="00254ACC"/>
    <w:rsid w:val="00256987"/>
    <w:rsid w:val="00260183"/>
    <w:rsid w:val="00261F36"/>
    <w:rsid w:val="00262DDF"/>
    <w:rsid w:val="00263356"/>
    <w:rsid w:val="00263918"/>
    <w:rsid w:val="00264142"/>
    <w:rsid w:val="00264323"/>
    <w:rsid w:val="0026536B"/>
    <w:rsid w:val="002714BB"/>
    <w:rsid w:val="002714D3"/>
    <w:rsid w:val="00271D68"/>
    <w:rsid w:val="00272695"/>
    <w:rsid w:val="00273287"/>
    <w:rsid w:val="0027361E"/>
    <w:rsid w:val="002736D8"/>
    <w:rsid w:val="00273FCF"/>
    <w:rsid w:val="00274550"/>
    <w:rsid w:val="002758A3"/>
    <w:rsid w:val="00275D20"/>
    <w:rsid w:val="00277757"/>
    <w:rsid w:val="0028017B"/>
    <w:rsid w:val="00280444"/>
    <w:rsid w:val="00280992"/>
    <w:rsid w:val="002817B6"/>
    <w:rsid w:val="00281B45"/>
    <w:rsid w:val="00281CDA"/>
    <w:rsid w:val="00285A55"/>
    <w:rsid w:val="00285CB5"/>
    <w:rsid w:val="0028640E"/>
    <w:rsid w:val="00287787"/>
    <w:rsid w:val="00287E0D"/>
    <w:rsid w:val="00291089"/>
    <w:rsid w:val="002912BF"/>
    <w:rsid w:val="002917A8"/>
    <w:rsid w:val="0029188D"/>
    <w:rsid w:val="0029263D"/>
    <w:rsid w:val="00292B08"/>
    <w:rsid w:val="00293053"/>
    <w:rsid w:val="00293588"/>
    <w:rsid w:val="00293A35"/>
    <w:rsid w:val="002942C8"/>
    <w:rsid w:val="002944E1"/>
    <w:rsid w:val="00294883"/>
    <w:rsid w:val="00294E2A"/>
    <w:rsid w:val="002962B5"/>
    <w:rsid w:val="00296533"/>
    <w:rsid w:val="002969E6"/>
    <w:rsid w:val="0029758F"/>
    <w:rsid w:val="002A0299"/>
    <w:rsid w:val="002A0FA7"/>
    <w:rsid w:val="002A1465"/>
    <w:rsid w:val="002A15E2"/>
    <w:rsid w:val="002A22DA"/>
    <w:rsid w:val="002A426B"/>
    <w:rsid w:val="002A4BCD"/>
    <w:rsid w:val="002A5105"/>
    <w:rsid w:val="002A5FBF"/>
    <w:rsid w:val="002A63EA"/>
    <w:rsid w:val="002A6C3D"/>
    <w:rsid w:val="002A6FB7"/>
    <w:rsid w:val="002A7459"/>
    <w:rsid w:val="002B0A18"/>
    <w:rsid w:val="002B0D6D"/>
    <w:rsid w:val="002B1B57"/>
    <w:rsid w:val="002B1FC4"/>
    <w:rsid w:val="002B53DE"/>
    <w:rsid w:val="002C03AB"/>
    <w:rsid w:val="002C0C6B"/>
    <w:rsid w:val="002C1219"/>
    <w:rsid w:val="002C172F"/>
    <w:rsid w:val="002C1EE5"/>
    <w:rsid w:val="002C23A8"/>
    <w:rsid w:val="002C2477"/>
    <w:rsid w:val="002C2CC4"/>
    <w:rsid w:val="002C4F16"/>
    <w:rsid w:val="002C687B"/>
    <w:rsid w:val="002C7A39"/>
    <w:rsid w:val="002C7B70"/>
    <w:rsid w:val="002D036E"/>
    <w:rsid w:val="002D088A"/>
    <w:rsid w:val="002D0CBC"/>
    <w:rsid w:val="002D1913"/>
    <w:rsid w:val="002D1C29"/>
    <w:rsid w:val="002D29E4"/>
    <w:rsid w:val="002D4337"/>
    <w:rsid w:val="002D500D"/>
    <w:rsid w:val="002D5D1F"/>
    <w:rsid w:val="002D7AAC"/>
    <w:rsid w:val="002D7C4D"/>
    <w:rsid w:val="002D7EFA"/>
    <w:rsid w:val="002E1A4B"/>
    <w:rsid w:val="002E2B9F"/>
    <w:rsid w:val="002E3D6D"/>
    <w:rsid w:val="002E4494"/>
    <w:rsid w:val="002E506E"/>
    <w:rsid w:val="002E716A"/>
    <w:rsid w:val="002E7A72"/>
    <w:rsid w:val="002F0191"/>
    <w:rsid w:val="002F0E6C"/>
    <w:rsid w:val="002F3E6A"/>
    <w:rsid w:val="002F4255"/>
    <w:rsid w:val="002F4FB4"/>
    <w:rsid w:val="002F5676"/>
    <w:rsid w:val="002F570F"/>
    <w:rsid w:val="002F64F6"/>
    <w:rsid w:val="002F67AB"/>
    <w:rsid w:val="002F7902"/>
    <w:rsid w:val="002F7ABE"/>
    <w:rsid w:val="00300E59"/>
    <w:rsid w:val="0030319D"/>
    <w:rsid w:val="00303E34"/>
    <w:rsid w:val="00303EB3"/>
    <w:rsid w:val="0030567C"/>
    <w:rsid w:val="00305F0F"/>
    <w:rsid w:val="0030608D"/>
    <w:rsid w:val="00306CA8"/>
    <w:rsid w:val="003078EF"/>
    <w:rsid w:val="00310359"/>
    <w:rsid w:val="003106E5"/>
    <w:rsid w:val="00310906"/>
    <w:rsid w:val="003110E8"/>
    <w:rsid w:val="00311AA3"/>
    <w:rsid w:val="00312D4A"/>
    <w:rsid w:val="00313610"/>
    <w:rsid w:val="003150AC"/>
    <w:rsid w:val="003154F0"/>
    <w:rsid w:val="00315D04"/>
    <w:rsid w:val="003179C6"/>
    <w:rsid w:val="00321D51"/>
    <w:rsid w:val="0032261F"/>
    <w:rsid w:val="00322FDE"/>
    <w:rsid w:val="00323BED"/>
    <w:rsid w:val="00323C43"/>
    <w:rsid w:val="00325DDE"/>
    <w:rsid w:val="003262D0"/>
    <w:rsid w:val="0032650B"/>
    <w:rsid w:val="00326972"/>
    <w:rsid w:val="00327747"/>
    <w:rsid w:val="00330716"/>
    <w:rsid w:val="003334ED"/>
    <w:rsid w:val="00333724"/>
    <w:rsid w:val="00333D55"/>
    <w:rsid w:val="00334225"/>
    <w:rsid w:val="0033468E"/>
    <w:rsid w:val="00335D46"/>
    <w:rsid w:val="00335F09"/>
    <w:rsid w:val="00337141"/>
    <w:rsid w:val="003377CD"/>
    <w:rsid w:val="00337F88"/>
    <w:rsid w:val="00340803"/>
    <w:rsid w:val="0034099F"/>
    <w:rsid w:val="00340C44"/>
    <w:rsid w:val="00341365"/>
    <w:rsid w:val="0034165D"/>
    <w:rsid w:val="0034399E"/>
    <w:rsid w:val="00343BA5"/>
    <w:rsid w:val="00343BC4"/>
    <w:rsid w:val="00343C93"/>
    <w:rsid w:val="00343C96"/>
    <w:rsid w:val="00343F4A"/>
    <w:rsid w:val="00344568"/>
    <w:rsid w:val="00344EAC"/>
    <w:rsid w:val="0034585A"/>
    <w:rsid w:val="003472FF"/>
    <w:rsid w:val="00347D92"/>
    <w:rsid w:val="00350DF7"/>
    <w:rsid w:val="00351853"/>
    <w:rsid w:val="00352626"/>
    <w:rsid w:val="003535A6"/>
    <w:rsid w:val="0035360E"/>
    <w:rsid w:val="00353E50"/>
    <w:rsid w:val="003546E0"/>
    <w:rsid w:val="0035554A"/>
    <w:rsid w:val="0035554C"/>
    <w:rsid w:val="00357C5C"/>
    <w:rsid w:val="003601F3"/>
    <w:rsid w:val="003606F9"/>
    <w:rsid w:val="00361829"/>
    <w:rsid w:val="00361CC8"/>
    <w:rsid w:val="00361F70"/>
    <w:rsid w:val="00362AAD"/>
    <w:rsid w:val="00362F02"/>
    <w:rsid w:val="00363927"/>
    <w:rsid w:val="00364309"/>
    <w:rsid w:val="00364CD1"/>
    <w:rsid w:val="00365B6E"/>
    <w:rsid w:val="00365BD3"/>
    <w:rsid w:val="00367AFA"/>
    <w:rsid w:val="003702D4"/>
    <w:rsid w:val="003729FF"/>
    <w:rsid w:val="003736EF"/>
    <w:rsid w:val="00373958"/>
    <w:rsid w:val="003773A3"/>
    <w:rsid w:val="00377417"/>
    <w:rsid w:val="003828FB"/>
    <w:rsid w:val="00382906"/>
    <w:rsid w:val="00382BA0"/>
    <w:rsid w:val="00383915"/>
    <w:rsid w:val="00384238"/>
    <w:rsid w:val="00384FFD"/>
    <w:rsid w:val="00390E19"/>
    <w:rsid w:val="0039241A"/>
    <w:rsid w:val="00392569"/>
    <w:rsid w:val="0039276E"/>
    <w:rsid w:val="00393B34"/>
    <w:rsid w:val="00393E9B"/>
    <w:rsid w:val="00394059"/>
    <w:rsid w:val="00394129"/>
    <w:rsid w:val="00394926"/>
    <w:rsid w:val="00395894"/>
    <w:rsid w:val="00396940"/>
    <w:rsid w:val="00396DB7"/>
    <w:rsid w:val="00397006"/>
    <w:rsid w:val="0039723E"/>
    <w:rsid w:val="003972A7"/>
    <w:rsid w:val="0039741D"/>
    <w:rsid w:val="0039764E"/>
    <w:rsid w:val="003A0DEC"/>
    <w:rsid w:val="003A3150"/>
    <w:rsid w:val="003A35E4"/>
    <w:rsid w:val="003A44C1"/>
    <w:rsid w:val="003A4B1E"/>
    <w:rsid w:val="003A6942"/>
    <w:rsid w:val="003A7A85"/>
    <w:rsid w:val="003B1EE5"/>
    <w:rsid w:val="003B1F5A"/>
    <w:rsid w:val="003B2763"/>
    <w:rsid w:val="003B3959"/>
    <w:rsid w:val="003B3B77"/>
    <w:rsid w:val="003B3FA8"/>
    <w:rsid w:val="003B4637"/>
    <w:rsid w:val="003B567B"/>
    <w:rsid w:val="003B5709"/>
    <w:rsid w:val="003B62C4"/>
    <w:rsid w:val="003B6D35"/>
    <w:rsid w:val="003C027D"/>
    <w:rsid w:val="003C04E0"/>
    <w:rsid w:val="003C15E6"/>
    <w:rsid w:val="003C1730"/>
    <w:rsid w:val="003C1A2B"/>
    <w:rsid w:val="003C1A85"/>
    <w:rsid w:val="003C1DA3"/>
    <w:rsid w:val="003C2C7E"/>
    <w:rsid w:val="003C3D9A"/>
    <w:rsid w:val="003C671D"/>
    <w:rsid w:val="003C6DB4"/>
    <w:rsid w:val="003C72A3"/>
    <w:rsid w:val="003D1B03"/>
    <w:rsid w:val="003D2499"/>
    <w:rsid w:val="003D24CA"/>
    <w:rsid w:val="003D3340"/>
    <w:rsid w:val="003D3A03"/>
    <w:rsid w:val="003D3CD1"/>
    <w:rsid w:val="003D3D25"/>
    <w:rsid w:val="003D41B6"/>
    <w:rsid w:val="003D465C"/>
    <w:rsid w:val="003D4F75"/>
    <w:rsid w:val="003D5016"/>
    <w:rsid w:val="003D588C"/>
    <w:rsid w:val="003D5987"/>
    <w:rsid w:val="003D5A66"/>
    <w:rsid w:val="003D6866"/>
    <w:rsid w:val="003D6A70"/>
    <w:rsid w:val="003D6C59"/>
    <w:rsid w:val="003D7379"/>
    <w:rsid w:val="003D767F"/>
    <w:rsid w:val="003D7FBB"/>
    <w:rsid w:val="003E01C0"/>
    <w:rsid w:val="003E1104"/>
    <w:rsid w:val="003E117F"/>
    <w:rsid w:val="003E1CB6"/>
    <w:rsid w:val="003E1F45"/>
    <w:rsid w:val="003E1F56"/>
    <w:rsid w:val="003E335C"/>
    <w:rsid w:val="003E5FC6"/>
    <w:rsid w:val="003E6061"/>
    <w:rsid w:val="003E62A0"/>
    <w:rsid w:val="003E6764"/>
    <w:rsid w:val="003E6E29"/>
    <w:rsid w:val="003E79A2"/>
    <w:rsid w:val="003F0327"/>
    <w:rsid w:val="003F042C"/>
    <w:rsid w:val="003F104D"/>
    <w:rsid w:val="003F2DC0"/>
    <w:rsid w:val="003F2FAE"/>
    <w:rsid w:val="003F31B3"/>
    <w:rsid w:val="003F37AA"/>
    <w:rsid w:val="003F56E4"/>
    <w:rsid w:val="003F6B6A"/>
    <w:rsid w:val="004016CE"/>
    <w:rsid w:val="00401A1C"/>
    <w:rsid w:val="00401B36"/>
    <w:rsid w:val="00401BE0"/>
    <w:rsid w:val="004029E0"/>
    <w:rsid w:val="004029EE"/>
    <w:rsid w:val="00402CA6"/>
    <w:rsid w:val="00402EE3"/>
    <w:rsid w:val="00402FAC"/>
    <w:rsid w:val="00403B3F"/>
    <w:rsid w:val="00404322"/>
    <w:rsid w:val="00404E91"/>
    <w:rsid w:val="00405093"/>
    <w:rsid w:val="00405471"/>
    <w:rsid w:val="004059A0"/>
    <w:rsid w:val="00405C69"/>
    <w:rsid w:val="00405F15"/>
    <w:rsid w:val="004102B5"/>
    <w:rsid w:val="00410DE1"/>
    <w:rsid w:val="00411C16"/>
    <w:rsid w:val="00411C3F"/>
    <w:rsid w:val="00412A31"/>
    <w:rsid w:val="00412A6F"/>
    <w:rsid w:val="00412E6B"/>
    <w:rsid w:val="00412EB0"/>
    <w:rsid w:val="0041327E"/>
    <w:rsid w:val="004138DC"/>
    <w:rsid w:val="00413EFC"/>
    <w:rsid w:val="00414208"/>
    <w:rsid w:val="00414659"/>
    <w:rsid w:val="0041471B"/>
    <w:rsid w:val="00414FB9"/>
    <w:rsid w:val="004152F2"/>
    <w:rsid w:val="004158E4"/>
    <w:rsid w:val="00416A08"/>
    <w:rsid w:val="00416B5B"/>
    <w:rsid w:val="00416CE3"/>
    <w:rsid w:val="004175B9"/>
    <w:rsid w:val="00417717"/>
    <w:rsid w:val="00417DED"/>
    <w:rsid w:val="00420361"/>
    <w:rsid w:val="00421353"/>
    <w:rsid w:val="00422D7E"/>
    <w:rsid w:val="004251A7"/>
    <w:rsid w:val="004254CF"/>
    <w:rsid w:val="00425FA9"/>
    <w:rsid w:val="0042600E"/>
    <w:rsid w:val="0042605B"/>
    <w:rsid w:val="00431481"/>
    <w:rsid w:val="0043195C"/>
    <w:rsid w:val="00431A8B"/>
    <w:rsid w:val="00431CB6"/>
    <w:rsid w:val="004323F7"/>
    <w:rsid w:val="00432B93"/>
    <w:rsid w:val="004331E4"/>
    <w:rsid w:val="00433650"/>
    <w:rsid w:val="00433D03"/>
    <w:rsid w:val="004340B8"/>
    <w:rsid w:val="00434E2A"/>
    <w:rsid w:val="00435463"/>
    <w:rsid w:val="00435D24"/>
    <w:rsid w:val="00435ED2"/>
    <w:rsid w:val="00437810"/>
    <w:rsid w:val="00437AFB"/>
    <w:rsid w:val="004402F9"/>
    <w:rsid w:val="00440300"/>
    <w:rsid w:val="00440814"/>
    <w:rsid w:val="00443312"/>
    <w:rsid w:val="00444EF2"/>
    <w:rsid w:val="0044534C"/>
    <w:rsid w:val="00445447"/>
    <w:rsid w:val="00445EC7"/>
    <w:rsid w:val="0044601D"/>
    <w:rsid w:val="00447650"/>
    <w:rsid w:val="00450865"/>
    <w:rsid w:val="00451198"/>
    <w:rsid w:val="0045128D"/>
    <w:rsid w:val="004517AA"/>
    <w:rsid w:val="0045296F"/>
    <w:rsid w:val="00452C98"/>
    <w:rsid w:val="00452D81"/>
    <w:rsid w:val="004533CE"/>
    <w:rsid w:val="0045346B"/>
    <w:rsid w:val="004538F0"/>
    <w:rsid w:val="00453CA8"/>
    <w:rsid w:val="004548B2"/>
    <w:rsid w:val="00454CBC"/>
    <w:rsid w:val="0045590D"/>
    <w:rsid w:val="00455C4B"/>
    <w:rsid w:val="0045783D"/>
    <w:rsid w:val="00457C99"/>
    <w:rsid w:val="004606AA"/>
    <w:rsid w:val="004611A6"/>
    <w:rsid w:val="0046313E"/>
    <w:rsid w:val="00463508"/>
    <w:rsid w:val="004639DC"/>
    <w:rsid w:val="0046427D"/>
    <w:rsid w:val="0046648F"/>
    <w:rsid w:val="00467897"/>
    <w:rsid w:val="00471781"/>
    <w:rsid w:val="00471AD0"/>
    <w:rsid w:val="00472968"/>
    <w:rsid w:val="00472BD6"/>
    <w:rsid w:val="004739FE"/>
    <w:rsid w:val="0047572D"/>
    <w:rsid w:val="00475E20"/>
    <w:rsid w:val="0047643D"/>
    <w:rsid w:val="00477181"/>
    <w:rsid w:val="004772C1"/>
    <w:rsid w:val="00480005"/>
    <w:rsid w:val="0048093D"/>
    <w:rsid w:val="004818A2"/>
    <w:rsid w:val="004822D1"/>
    <w:rsid w:val="0048444A"/>
    <w:rsid w:val="00484855"/>
    <w:rsid w:val="004849EC"/>
    <w:rsid w:val="00485481"/>
    <w:rsid w:val="0048571D"/>
    <w:rsid w:val="00485E21"/>
    <w:rsid w:val="00485F7F"/>
    <w:rsid w:val="00486148"/>
    <w:rsid w:val="00487616"/>
    <w:rsid w:val="004903FD"/>
    <w:rsid w:val="0049090B"/>
    <w:rsid w:val="004911E2"/>
    <w:rsid w:val="00491810"/>
    <w:rsid w:val="0049281E"/>
    <w:rsid w:val="004928C9"/>
    <w:rsid w:val="00492B30"/>
    <w:rsid w:val="00492BDD"/>
    <w:rsid w:val="00493460"/>
    <w:rsid w:val="004934F0"/>
    <w:rsid w:val="00493598"/>
    <w:rsid w:val="00493ABD"/>
    <w:rsid w:val="00493B91"/>
    <w:rsid w:val="004948A9"/>
    <w:rsid w:val="00495131"/>
    <w:rsid w:val="004954B2"/>
    <w:rsid w:val="004954E8"/>
    <w:rsid w:val="00495C9E"/>
    <w:rsid w:val="00497A38"/>
    <w:rsid w:val="004A06F6"/>
    <w:rsid w:val="004A0909"/>
    <w:rsid w:val="004A0F33"/>
    <w:rsid w:val="004A195C"/>
    <w:rsid w:val="004A1C31"/>
    <w:rsid w:val="004A1C84"/>
    <w:rsid w:val="004A1D56"/>
    <w:rsid w:val="004A1DF0"/>
    <w:rsid w:val="004A2AB8"/>
    <w:rsid w:val="004A4493"/>
    <w:rsid w:val="004A5214"/>
    <w:rsid w:val="004A5780"/>
    <w:rsid w:val="004A652D"/>
    <w:rsid w:val="004A6867"/>
    <w:rsid w:val="004A6C5B"/>
    <w:rsid w:val="004A6C65"/>
    <w:rsid w:val="004A70AD"/>
    <w:rsid w:val="004A7325"/>
    <w:rsid w:val="004A77DB"/>
    <w:rsid w:val="004B0E1E"/>
    <w:rsid w:val="004B1AFC"/>
    <w:rsid w:val="004B2CBB"/>
    <w:rsid w:val="004B2F0B"/>
    <w:rsid w:val="004B3439"/>
    <w:rsid w:val="004B47A9"/>
    <w:rsid w:val="004B51F3"/>
    <w:rsid w:val="004B5564"/>
    <w:rsid w:val="004B582C"/>
    <w:rsid w:val="004B5EFD"/>
    <w:rsid w:val="004B6181"/>
    <w:rsid w:val="004B62BE"/>
    <w:rsid w:val="004B62DD"/>
    <w:rsid w:val="004B72CE"/>
    <w:rsid w:val="004B7D7A"/>
    <w:rsid w:val="004C076E"/>
    <w:rsid w:val="004C0AB9"/>
    <w:rsid w:val="004C109B"/>
    <w:rsid w:val="004C31E8"/>
    <w:rsid w:val="004C56CA"/>
    <w:rsid w:val="004C5859"/>
    <w:rsid w:val="004C6D39"/>
    <w:rsid w:val="004C7AF2"/>
    <w:rsid w:val="004C7EA4"/>
    <w:rsid w:val="004D170D"/>
    <w:rsid w:val="004D1CB2"/>
    <w:rsid w:val="004D378A"/>
    <w:rsid w:val="004D3AF9"/>
    <w:rsid w:val="004D46ED"/>
    <w:rsid w:val="004D4A90"/>
    <w:rsid w:val="004D547B"/>
    <w:rsid w:val="004D5C54"/>
    <w:rsid w:val="004D6E39"/>
    <w:rsid w:val="004D71D7"/>
    <w:rsid w:val="004D776B"/>
    <w:rsid w:val="004E0187"/>
    <w:rsid w:val="004E1855"/>
    <w:rsid w:val="004E23B4"/>
    <w:rsid w:val="004E247D"/>
    <w:rsid w:val="004E2C53"/>
    <w:rsid w:val="004E447A"/>
    <w:rsid w:val="004E485F"/>
    <w:rsid w:val="004E6F5B"/>
    <w:rsid w:val="004E712F"/>
    <w:rsid w:val="004F06EF"/>
    <w:rsid w:val="004F070B"/>
    <w:rsid w:val="004F072D"/>
    <w:rsid w:val="004F1757"/>
    <w:rsid w:val="004F579A"/>
    <w:rsid w:val="004F5CEC"/>
    <w:rsid w:val="004F7B19"/>
    <w:rsid w:val="0050005C"/>
    <w:rsid w:val="00500A0F"/>
    <w:rsid w:val="00500C66"/>
    <w:rsid w:val="005010AC"/>
    <w:rsid w:val="00501A42"/>
    <w:rsid w:val="00501AAA"/>
    <w:rsid w:val="00501B78"/>
    <w:rsid w:val="00501F9B"/>
    <w:rsid w:val="00502686"/>
    <w:rsid w:val="00503B5F"/>
    <w:rsid w:val="00503C0C"/>
    <w:rsid w:val="00504115"/>
    <w:rsid w:val="00504AC7"/>
    <w:rsid w:val="00507D02"/>
    <w:rsid w:val="005100ED"/>
    <w:rsid w:val="005105BC"/>
    <w:rsid w:val="00510763"/>
    <w:rsid w:val="00511347"/>
    <w:rsid w:val="005120FD"/>
    <w:rsid w:val="0051279E"/>
    <w:rsid w:val="00512851"/>
    <w:rsid w:val="00513332"/>
    <w:rsid w:val="00514122"/>
    <w:rsid w:val="00515896"/>
    <w:rsid w:val="00515AA2"/>
    <w:rsid w:val="00515B9A"/>
    <w:rsid w:val="00515C7A"/>
    <w:rsid w:val="005208B1"/>
    <w:rsid w:val="005218CC"/>
    <w:rsid w:val="00522289"/>
    <w:rsid w:val="0052295A"/>
    <w:rsid w:val="005230DF"/>
    <w:rsid w:val="00526706"/>
    <w:rsid w:val="00526E36"/>
    <w:rsid w:val="005308F0"/>
    <w:rsid w:val="00530C0B"/>
    <w:rsid w:val="00532FB3"/>
    <w:rsid w:val="00535E4B"/>
    <w:rsid w:val="00536854"/>
    <w:rsid w:val="005369C8"/>
    <w:rsid w:val="00537115"/>
    <w:rsid w:val="0053757B"/>
    <w:rsid w:val="00542466"/>
    <w:rsid w:val="00542E2B"/>
    <w:rsid w:val="00545553"/>
    <w:rsid w:val="00547259"/>
    <w:rsid w:val="00547EBD"/>
    <w:rsid w:val="005507DF"/>
    <w:rsid w:val="005509B9"/>
    <w:rsid w:val="005509EB"/>
    <w:rsid w:val="00552893"/>
    <w:rsid w:val="00553B7B"/>
    <w:rsid w:val="0055427B"/>
    <w:rsid w:val="00554361"/>
    <w:rsid w:val="0055477D"/>
    <w:rsid w:val="005553C5"/>
    <w:rsid w:val="005558E1"/>
    <w:rsid w:val="00555B28"/>
    <w:rsid w:val="00556E3C"/>
    <w:rsid w:val="00561064"/>
    <w:rsid w:val="00561A0B"/>
    <w:rsid w:val="00562D20"/>
    <w:rsid w:val="00563E95"/>
    <w:rsid w:val="005647AF"/>
    <w:rsid w:val="0056509A"/>
    <w:rsid w:val="00565DE2"/>
    <w:rsid w:val="00566F0B"/>
    <w:rsid w:val="0056724B"/>
    <w:rsid w:val="00570216"/>
    <w:rsid w:val="00570FCC"/>
    <w:rsid w:val="0057100E"/>
    <w:rsid w:val="005714E7"/>
    <w:rsid w:val="00571631"/>
    <w:rsid w:val="005721A4"/>
    <w:rsid w:val="0057313C"/>
    <w:rsid w:val="005735C7"/>
    <w:rsid w:val="00574068"/>
    <w:rsid w:val="0057414C"/>
    <w:rsid w:val="005748AD"/>
    <w:rsid w:val="00574A2C"/>
    <w:rsid w:val="005755FC"/>
    <w:rsid w:val="00576416"/>
    <w:rsid w:val="0057760E"/>
    <w:rsid w:val="00577D2B"/>
    <w:rsid w:val="0058008A"/>
    <w:rsid w:val="0058150C"/>
    <w:rsid w:val="00581AD3"/>
    <w:rsid w:val="00581E84"/>
    <w:rsid w:val="0058218E"/>
    <w:rsid w:val="005839CF"/>
    <w:rsid w:val="00584041"/>
    <w:rsid w:val="00584D72"/>
    <w:rsid w:val="00585881"/>
    <w:rsid w:val="005859FA"/>
    <w:rsid w:val="00586B28"/>
    <w:rsid w:val="00587415"/>
    <w:rsid w:val="00587BDD"/>
    <w:rsid w:val="00590A62"/>
    <w:rsid w:val="00590C08"/>
    <w:rsid w:val="00590FAC"/>
    <w:rsid w:val="0059156D"/>
    <w:rsid w:val="0059164B"/>
    <w:rsid w:val="0059184C"/>
    <w:rsid w:val="005921B1"/>
    <w:rsid w:val="00592D28"/>
    <w:rsid w:val="00592DA7"/>
    <w:rsid w:val="00592FED"/>
    <w:rsid w:val="00593C06"/>
    <w:rsid w:val="00593C44"/>
    <w:rsid w:val="005946D6"/>
    <w:rsid w:val="00595022"/>
    <w:rsid w:val="005952E0"/>
    <w:rsid w:val="005960E1"/>
    <w:rsid w:val="005962E8"/>
    <w:rsid w:val="00596603"/>
    <w:rsid w:val="0059733A"/>
    <w:rsid w:val="005A0DAB"/>
    <w:rsid w:val="005A178F"/>
    <w:rsid w:val="005A1A96"/>
    <w:rsid w:val="005A219A"/>
    <w:rsid w:val="005A27D9"/>
    <w:rsid w:val="005A5979"/>
    <w:rsid w:val="005A5AC0"/>
    <w:rsid w:val="005A651F"/>
    <w:rsid w:val="005A6A10"/>
    <w:rsid w:val="005A6CEF"/>
    <w:rsid w:val="005A6E74"/>
    <w:rsid w:val="005A7306"/>
    <w:rsid w:val="005A7653"/>
    <w:rsid w:val="005B0220"/>
    <w:rsid w:val="005B0434"/>
    <w:rsid w:val="005B081B"/>
    <w:rsid w:val="005B2286"/>
    <w:rsid w:val="005B3210"/>
    <w:rsid w:val="005B4BCD"/>
    <w:rsid w:val="005B61F0"/>
    <w:rsid w:val="005B6E6A"/>
    <w:rsid w:val="005B72E0"/>
    <w:rsid w:val="005B7909"/>
    <w:rsid w:val="005C1CDF"/>
    <w:rsid w:val="005C22B3"/>
    <w:rsid w:val="005C24F6"/>
    <w:rsid w:val="005C34A7"/>
    <w:rsid w:val="005C4056"/>
    <w:rsid w:val="005C4593"/>
    <w:rsid w:val="005C4C85"/>
    <w:rsid w:val="005C55C4"/>
    <w:rsid w:val="005C5B2D"/>
    <w:rsid w:val="005C5FA7"/>
    <w:rsid w:val="005C791D"/>
    <w:rsid w:val="005D16F8"/>
    <w:rsid w:val="005D1965"/>
    <w:rsid w:val="005D2FC9"/>
    <w:rsid w:val="005D4265"/>
    <w:rsid w:val="005D4D29"/>
    <w:rsid w:val="005D5512"/>
    <w:rsid w:val="005D5592"/>
    <w:rsid w:val="005D6AB3"/>
    <w:rsid w:val="005D6C1E"/>
    <w:rsid w:val="005D7FEF"/>
    <w:rsid w:val="005E0ECB"/>
    <w:rsid w:val="005E13C0"/>
    <w:rsid w:val="005E292D"/>
    <w:rsid w:val="005E34A2"/>
    <w:rsid w:val="005E3FEA"/>
    <w:rsid w:val="005E4299"/>
    <w:rsid w:val="005E44E8"/>
    <w:rsid w:val="005E58A1"/>
    <w:rsid w:val="005E6406"/>
    <w:rsid w:val="005E65D4"/>
    <w:rsid w:val="005E69BC"/>
    <w:rsid w:val="005F0070"/>
    <w:rsid w:val="005F00DE"/>
    <w:rsid w:val="005F01A2"/>
    <w:rsid w:val="005F01FA"/>
    <w:rsid w:val="005F07B1"/>
    <w:rsid w:val="005F0E39"/>
    <w:rsid w:val="005F244C"/>
    <w:rsid w:val="005F3DBF"/>
    <w:rsid w:val="005F419F"/>
    <w:rsid w:val="005F5EDA"/>
    <w:rsid w:val="005F70AF"/>
    <w:rsid w:val="005F740B"/>
    <w:rsid w:val="005F7673"/>
    <w:rsid w:val="006005D0"/>
    <w:rsid w:val="00600B00"/>
    <w:rsid w:val="00601B15"/>
    <w:rsid w:val="00601C07"/>
    <w:rsid w:val="006020CD"/>
    <w:rsid w:val="00603022"/>
    <w:rsid w:val="006031C3"/>
    <w:rsid w:val="00604FE8"/>
    <w:rsid w:val="0060501F"/>
    <w:rsid w:val="0060519F"/>
    <w:rsid w:val="00605567"/>
    <w:rsid w:val="00605B6B"/>
    <w:rsid w:val="00606E30"/>
    <w:rsid w:val="00607912"/>
    <w:rsid w:val="00610983"/>
    <w:rsid w:val="006112DC"/>
    <w:rsid w:val="006134C4"/>
    <w:rsid w:val="00613EF5"/>
    <w:rsid w:val="00615477"/>
    <w:rsid w:val="00616807"/>
    <w:rsid w:val="00620D72"/>
    <w:rsid w:val="00620FE2"/>
    <w:rsid w:val="0062165E"/>
    <w:rsid w:val="0062473D"/>
    <w:rsid w:val="00624FB5"/>
    <w:rsid w:val="00625672"/>
    <w:rsid w:val="0062603C"/>
    <w:rsid w:val="00626E2D"/>
    <w:rsid w:val="00630105"/>
    <w:rsid w:val="00630FD8"/>
    <w:rsid w:val="006329EE"/>
    <w:rsid w:val="00632D6F"/>
    <w:rsid w:val="00635C38"/>
    <w:rsid w:val="006360B7"/>
    <w:rsid w:val="0063702F"/>
    <w:rsid w:val="00637FF0"/>
    <w:rsid w:val="00640135"/>
    <w:rsid w:val="006409D6"/>
    <w:rsid w:val="0064146B"/>
    <w:rsid w:val="006419E9"/>
    <w:rsid w:val="00641F64"/>
    <w:rsid w:val="00642FCD"/>
    <w:rsid w:val="00643F14"/>
    <w:rsid w:val="0064404C"/>
    <w:rsid w:val="00645DD5"/>
    <w:rsid w:val="00645F92"/>
    <w:rsid w:val="00646794"/>
    <w:rsid w:val="0064738A"/>
    <w:rsid w:val="00650048"/>
    <w:rsid w:val="006509CB"/>
    <w:rsid w:val="00650D83"/>
    <w:rsid w:val="00651440"/>
    <w:rsid w:val="006517E6"/>
    <w:rsid w:val="00651A69"/>
    <w:rsid w:val="00651F93"/>
    <w:rsid w:val="0065291D"/>
    <w:rsid w:val="00654875"/>
    <w:rsid w:val="00654E60"/>
    <w:rsid w:val="0065569C"/>
    <w:rsid w:val="00655AFE"/>
    <w:rsid w:val="00660334"/>
    <w:rsid w:val="00660849"/>
    <w:rsid w:val="006613F5"/>
    <w:rsid w:val="006620FE"/>
    <w:rsid w:val="00662B62"/>
    <w:rsid w:val="00662D1F"/>
    <w:rsid w:val="00663A15"/>
    <w:rsid w:val="00663B68"/>
    <w:rsid w:val="00666412"/>
    <w:rsid w:val="00667535"/>
    <w:rsid w:val="006706C8"/>
    <w:rsid w:val="0067070E"/>
    <w:rsid w:val="00671F95"/>
    <w:rsid w:val="00672083"/>
    <w:rsid w:val="00672093"/>
    <w:rsid w:val="0067232D"/>
    <w:rsid w:val="00672337"/>
    <w:rsid w:val="006734DE"/>
    <w:rsid w:val="00674510"/>
    <w:rsid w:val="006760C4"/>
    <w:rsid w:val="00680CB2"/>
    <w:rsid w:val="0068306F"/>
    <w:rsid w:val="006843ED"/>
    <w:rsid w:val="00685345"/>
    <w:rsid w:val="00685384"/>
    <w:rsid w:val="00686AAD"/>
    <w:rsid w:val="00687682"/>
    <w:rsid w:val="00690D57"/>
    <w:rsid w:val="00692256"/>
    <w:rsid w:val="0069257D"/>
    <w:rsid w:val="0069281D"/>
    <w:rsid w:val="006947B9"/>
    <w:rsid w:val="006949F4"/>
    <w:rsid w:val="00694A02"/>
    <w:rsid w:val="00694ED4"/>
    <w:rsid w:val="00695C50"/>
    <w:rsid w:val="0069760D"/>
    <w:rsid w:val="00697A0C"/>
    <w:rsid w:val="006A180E"/>
    <w:rsid w:val="006A2BF4"/>
    <w:rsid w:val="006A2CDF"/>
    <w:rsid w:val="006A320D"/>
    <w:rsid w:val="006A48A5"/>
    <w:rsid w:val="006A69CE"/>
    <w:rsid w:val="006A7819"/>
    <w:rsid w:val="006B05A0"/>
    <w:rsid w:val="006B065D"/>
    <w:rsid w:val="006B06BF"/>
    <w:rsid w:val="006B09AB"/>
    <w:rsid w:val="006B1246"/>
    <w:rsid w:val="006B1F83"/>
    <w:rsid w:val="006B24E0"/>
    <w:rsid w:val="006B2768"/>
    <w:rsid w:val="006B37D3"/>
    <w:rsid w:val="006B3DCD"/>
    <w:rsid w:val="006B4CE6"/>
    <w:rsid w:val="006B547F"/>
    <w:rsid w:val="006B5627"/>
    <w:rsid w:val="006B59F1"/>
    <w:rsid w:val="006B79E5"/>
    <w:rsid w:val="006B7B97"/>
    <w:rsid w:val="006C0B1A"/>
    <w:rsid w:val="006C1000"/>
    <w:rsid w:val="006C121A"/>
    <w:rsid w:val="006C1911"/>
    <w:rsid w:val="006C1D3F"/>
    <w:rsid w:val="006C23EC"/>
    <w:rsid w:val="006C558C"/>
    <w:rsid w:val="006C6480"/>
    <w:rsid w:val="006C6A31"/>
    <w:rsid w:val="006C77C2"/>
    <w:rsid w:val="006D05A0"/>
    <w:rsid w:val="006D0A00"/>
    <w:rsid w:val="006D1434"/>
    <w:rsid w:val="006D2A23"/>
    <w:rsid w:val="006D2E3B"/>
    <w:rsid w:val="006D36BE"/>
    <w:rsid w:val="006D41B1"/>
    <w:rsid w:val="006D5015"/>
    <w:rsid w:val="006D5A10"/>
    <w:rsid w:val="006D64B9"/>
    <w:rsid w:val="006D6657"/>
    <w:rsid w:val="006E17B4"/>
    <w:rsid w:val="006E1ECA"/>
    <w:rsid w:val="006E26C7"/>
    <w:rsid w:val="006E2EA3"/>
    <w:rsid w:val="006E31AE"/>
    <w:rsid w:val="006E38B1"/>
    <w:rsid w:val="006E3B02"/>
    <w:rsid w:val="006E3BF1"/>
    <w:rsid w:val="006E3DA8"/>
    <w:rsid w:val="006E410B"/>
    <w:rsid w:val="006E427E"/>
    <w:rsid w:val="006E4962"/>
    <w:rsid w:val="006E4D27"/>
    <w:rsid w:val="006E527C"/>
    <w:rsid w:val="006E52BE"/>
    <w:rsid w:val="006E53EC"/>
    <w:rsid w:val="006E5FB3"/>
    <w:rsid w:val="006E6249"/>
    <w:rsid w:val="006E69CF"/>
    <w:rsid w:val="006F050F"/>
    <w:rsid w:val="006F1693"/>
    <w:rsid w:val="006F178A"/>
    <w:rsid w:val="006F1AA2"/>
    <w:rsid w:val="006F1F22"/>
    <w:rsid w:val="006F2B47"/>
    <w:rsid w:val="006F42D1"/>
    <w:rsid w:val="0070034E"/>
    <w:rsid w:val="00700411"/>
    <w:rsid w:val="00700A5F"/>
    <w:rsid w:val="00700C50"/>
    <w:rsid w:val="007010A6"/>
    <w:rsid w:val="00701540"/>
    <w:rsid w:val="007016AD"/>
    <w:rsid w:val="00702837"/>
    <w:rsid w:val="0070442E"/>
    <w:rsid w:val="00704732"/>
    <w:rsid w:val="0070502D"/>
    <w:rsid w:val="00705D3F"/>
    <w:rsid w:val="0070600C"/>
    <w:rsid w:val="00706397"/>
    <w:rsid w:val="007065C8"/>
    <w:rsid w:val="007069B7"/>
    <w:rsid w:val="00710223"/>
    <w:rsid w:val="00710440"/>
    <w:rsid w:val="007117FB"/>
    <w:rsid w:val="00712353"/>
    <w:rsid w:val="00712A6D"/>
    <w:rsid w:val="00712AEE"/>
    <w:rsid w:val="0071321C"/>
    <w:rsid w:val="007137A8"/>
    <w:rsid w:val="00714DBE"/>
    <w:rsid w:val="007165DD"/>
    <w:rsid w:val="00716D50"/>
    <w:rsid w:val="007172F8"/>
    <w:rsid w:val="00721BF2"/>
    <w:rsid w:val="00721F10"/>
    <w:rsid w:val="0072206F"/>
    <w:rsid w:val="0072251C"/>
    <w:rsid w:val="00724015"/>
    <w:rsid w:val="00725941"/>
    <w:rsid w:val="0072613E"/>
    <w:rsid w:val="007272D9"/>
    <w:rsid w:val="007313CC"/>
    <w:rsid w:val="00732863"/>
    <w:rsid w:val="00732F57"/>
    <w:rsid w:val="00733073"/>
    <w:rsid w:val="00733817"/>
    <w:rsid w:val="00734FB8"/>
    <w:rsid w:val="007356B2"/>
    <w:rsid w:val="007357CF"/>
    <w:rsid w:val="0073666E"/>
    <w:rsid w:val="00736A87"/>
    <w:rsid w:val="00736C41"/>
    <w:rsid w:val="00740126"/>
    <w:rsid w:val="007407C3"/>
    <w:rsid w:val="00740CF1"/>
    <w:rsid w:val="007413B8"/>
    <w:rsid w:val="007425F2"/>
    <w:rsid w:val="00743047"/>
    <w:rsid w:val="0074318D"/>
    <w:rsid w:val="00743212"/>
    <w:rsid w:val="0074405E"/>
    <w:rsid w:val="00744316"/>
    <w:rsid w:val="007450C5"/>
    <w:rsid w:val="00746DE5"/>
    <w:rsid w:val="00746E56"/>
    <w:rsid w:val="00747B1E"/>
    <w:rsid w:val="00747BA5"/>
    <w:rsid w:val="00751B41"/>
    <w:rsid w:val="00751EBF"/>
    <w:rsid w:val="00751FC5"/>
    <w:rsid w:val="00752A72"/>
    <w:rsid w:val="00752AD5"/>
    <w:rsid w:val="0075369E"/>
    <w:rsid w:val="00753E77"/>
    <w:rsid w:val="00754F8F"/>
    <w:rsid w:val="00755582"/>
    <w:rsid w:val="0075593C"/>
    <w:rsid w:val="007563A8"/>
    <w:rsid w:val="00756E51"/>
    <w:rsid w:val="007600FF"/>
    <w:rsid w:val="00760716"/>
    <w:rsid w:val="00761A70"/>
    <w:rsid w:val="00761F8C"/>
    <w:rsid w:val="00762262"/>
    <w:rsid w:val="00763436"/>
    <w:rsid w:val="00763A22"/>
    <w:rsid w:val="00763FC5"/>
    <w:rsid w:val="00764646"/>
    <w:rsid w:val="00764A1E"/>
    <w:rsid w:val="00765067"/>
    <w:rsid w:val="00766BEF"/>
    <w:rsid w:val="007670C6"/>
    <w:rsid w:val="00767658"/>
    <w:rsid w:val="007679E3"/>
    <w:rsid w:val="0077199F"/>
    <w:rsid w:val="007727AB"/>
    <w:rsid w:val="00772826"/>
    <w:rsid w:val="007730D8"/>
    <w:rsid w:val="00773186"/>
    <w:rsid w:val="007738F8"/>
    <w:rsid w:val="00773A70"/>
    <w:rsid w:val="00773BBA"/>
    <w:rsid w:val="00773D59"/>
    <w:rsid w:val="00773F6B"/>
    <w:rsid w:val="0077410E"/>
    <w:rsid w:val="00775B24"/>
    <w:rsid w:val="00775F23"/>
    <w:rsid w:val="00776DEA"/>
    <w:rsid w:val="007772D8"/>
    <w:rsid w:val="00777AFE"/>
    <w:rsid w:val="00780C23"/>
    <w:rsid w:val="007836D4"/>
    <w:rsid w:val="0078391C"/>
    <w:rsid w:val="00783A0E"/>
    <w:rsid w:val="00785AC6"/>
    <w:rsid w:val="007862E6"/>
    <w:rsid w:val="0078740C"/>
    <w:rsid w:val="00787618"/>
    <w:rsid w:val="007902E7"/>
    <w:rsid w:val="007920CD"/>
    <w:rsid w:val="00792589"/>
    <w:rsid w:val="00792B3F"/>
    <w:rsid w:val="00792EE2"/>
    <w:rsid w:val="007933EA"/>
    <w:rsid w:val="0079372D"/>
    <w:rsid w:val="007945C6"/>
    <w:rsid w:val="00795FAE"/>
    <w:rsid w:val="007969AE"/>
    <w:rsid w:val="007971FB"/>
    <w:rsid w:val="00797F8D"/>
    <w:rsid w:val="007A019E"/>
    <w:rsid w:val="007A2920"/>
    <w:rsid w:val="007A2C5B"/>
    <w:rsid w:val="007A2F3A"/>
    <w:rsid w:val="007A380D"/>
    <w:rsid w:val="007A3A86"/>
    <w:rsid w:val="007A4E88"/>
    <w:rsid w:val="007A4FA8"/>
    <w:rsid w:val="007A5ED7"/>
    <w:rsid w:val="007A6734"/>
    <w:rsid w:val="007A6864"/>
    <w:rsid w:val="007A6872"/>
    <w:rsid w:val="007A68AE"/>
    <w:rsid w:val="007A735B"/>
    <w:rsid w:val="007A76CD"/>
    <w:rsid w:val="007A785E"/>
    <w:rsid w:val="007B058F"/>
    <w:rsid w:val="007B0D34"/>
    <w:rsid w:val="007B1FA0"/>
    <w:rsid w:val="007B2842"/>
    <w:rsid w:val="007B3457"/>
    <w:rsid w:val="007B3585"/>
    <w:rsid w:val="007B4F7D"/>
    <w:rsid w:val="007B5768"/>
    <w:rsid w:val="007B6590"/>
    <w:rsid w:val="007B7BDB"/>
    <w:rsid w:val="007B7F59"/>
    <w:rsid w:val="007C003D"/>
    <w:rsid w:val="007C0E75"/>
    <w:rsid w:val="007C132D"/>
    <w:rsid w:val="007C134E"/>
    <w:rsid w:val="007C2FF1"/>
    <w:rsid w:val="007C3AD4"/>
    <w:rsid w:val="007C4DC3"/>
    <w:rsid w:val="007C59F5"/>
    <w:rsid w:val="007C687B"/>
    <w:rsid w:val="007C6B16"/>
    <w:rsid w:val="007D03BF"/>
    <w:rsid w:val="007D26F5"/>
    <w:rsid w:val="007D2E89"/>
    <w:rsid w:val="007D302F"/>
    <w:rsid w:val="007D479F"/>
    <w:rsid w:val="007D4A71"/>
    <w:rsid w:val="007D5E75"/>
    <w:rsid w:val="007D647B"/>
    <w:rsid w:val="007D729D"/>
    <w:rsid w:val="007D7361"/>
    <w:rsid w:val="007D73E8"/>
    <w:rsid w:val="007E0C2B"/>
    <w:rsid w:val="007E155C"/>
    <w:rsid w:val="007E1C11"/>
    <w:rsid w:val="007E1DF2"/>
    <w:rsid w:val="007E2405"/>
    <w:rsid w:val="007E5CDD"/>
    <w:rsid w:val="007E62A6"/>
    <w:rsid w:val="007E7DD8"/>
    <w:rsid w:val="007F007F"/>
    <w:rsid w:val="007F0173"/>
    <w:rsid w:val="007F06D6"/>
    <w:rsid w:val="007F19D0"/>
    <w:rsid w:val="007F25D8"/>
    <w:rsid w:val="007F2C4C"/>
    <w:rsid w:val="007F4E7B"/>
    <w:rsid w:val="007F5B51"/>
    <w:rsid w:val="007F6FCD"/>
    <w:rsid w:val="007F756F"/>
    <w:rsid w:val="007F7A3D"/>
    <w:rsid w:val="007F7D5A"/>
    <w:rsid w:val="008005FD"/>
    <w:rsid w:val="008008EE"/>
    <w:rsid w:val="00800F7B"/>
    <w:rsid w:val="00801932"/>
    <w:rsid w:val="00802888"/>
    <w:rsid w:val="00802A33"/>
    <w:rsid w:val="00802B34"/>
    <w:rsid w:val="008039CD"/>
    <w:rsid w:val="00804935"/>
    <w:rsid w:val="00805393"/>
    <w:rsid w:val="00806D85"/>
    <w:rsid w:val="00806E4B"/>
    <w:rsid w:val="00806FE6"/>
    <w:rsid w:val="00807273"/>
    <w:rsid w:val="008076F0"/>
    <w:rsid w:val="00807758"/>
    <w:rsid w:val="00810C33"/>
    <w:rsid w:val="00811AB4"/>
    <w:rsid w:val="00811B8A"/>
    <w:rsid w:val="0081304B"/>
    <w:rsid w:val="00813808"/>
    <w:rsid w:val="008154BF"/>
    <w:rsid w:val="0081573E"/>
    <w:rsid w:val="00817C5C"/>
    <w:rsid w:val="008209AF"/>
    <w:rsid w:val="008212CC"/>
    <w:rsid w:val="0082256F"/>
    <w:rsid w:val="008255A6"/>
    <w:rsid w:val="00825A1D"/>
    <w:rsid w:val="00826412"/>
    <w:rsid w:val="0082670B"/>
    <w:rsid w:val="00826A74"/>
    <w:rsid w:val="0082768A"/>
    <w:rsid w:val="008276AB"/>
    <w:rsid w:val="0083007F"/>
    <w:rsid w:val="008308B1"/>
    <w:rsid w:val="00831232"/>
    <w:rsid w:val="00831AFC"/>
    <w:rsid w:val="00833CE8"/>
    <w:rsid w:val="00833D96"/>
    <w:rsid w:val="00833F05"/>
    <w:rsid w:val="008340B6"/>
    <w:rsid w:val="00834BC7"/>
    <w:rsid w:val="00836762"/>
    <w:rsid w:val="008370B8"/>
    <w:rsid w:val="00841903"/>
    <w:rsid w:val="00843F75"/>
    <w:rsid w:val="00845869"/>
    <w:rsid w:val="0084631A"/>
    <w:rsid w:val="00847C35"/>
    <w:rsid w:val="008521A6"/>
    <w:rsid w:val="0085247B"/>
    <w:rsid w:val="00855E50"/>
    <w:rsid w:val="00856DDB"/>
    <w:rsid w:val="00861295"/>
    <w:rsid w:val="00861D97"/>
    <w:rsid w:val="00861F23"/>
    <w:rsid w:val="008630C2"/>
    <w:rsid w:val="00863541"/>
    <w:rsid w:val="00864096"/>
    <w:rsid w:val="0086466F"/>
    <w:rsid w:val="00864AA2"/>
    <w:rsid w:val="00864E26"/>
    <w:rsid w:val="008665E9"/>
    <w:rsid w:val="008674D5"/>
    <w:rsid w:val="00874D0C"/>
    <w:rsid w:val="008768C9"/>
    <w:rsid w:val="00877B0A"/>
    <w:rsid w:val="00880150"/>
    <w:rsid w:val="00880A72"/>
    <w:rsid w:val="00880A96"/>
    <w:rsid w:val="008812F0"/>
    <w:rsid w:val="00881400"/>
    <w:rsid w:val="0088152B"/>
    <w:rsid w:val="008827F8"/>
    <w:rsid w:val="008834A0"/>
    <w:rsid w:val="008848AF"/>
    <w:rsid w:val="00885181"/>
    <w:rsid w:val="008860AC"/>
    <w:rsid w:val="00887732"/>
    <w:rsid w:val="00887A17"/>
    <w:rsid w:val="00891CB5"/>
    <w:rsid w:val="00892510"/>
    <w:rsid w:val="0089338F"/>
    <w:rsid w:val="008937A4"/>
    <w:rsid w:val="00893FC6"/>
    <w:rsid w:val="008961AB"/>
    <w:rsid w:val="00896FF5"/>
    <w:rsid w:val="00897056"/>
    <w:rsid w:val="00897D1D"/>
    <w:rsid w:val="008A0D5E"/>
    <w:rsid w:val="008A1AD4"/>
    <w:rsid w:val="008A30EE"/>
    <w:rsid w:val="008A38A1"/>
    <w:rsid w:val="008A3BE1"/>
    <w:rsid w:val="008A3D72"/>
    <w:rsid w:val="008A4106"/>
    <w:rsid w:val="008A41F5"/>
    <w:rsid w:val="008A54CA"/>
    <w:rsid w:val="008A5516"/>
    <w:rsid w:val="008A66EF"/>
    <w:rsid w:val="008A6741"/>
    <w:rsid w:val="008A6ACE"/>
    <w:rsid w:val="008B04FF"/>
    <w:rsid w:val="008B1556"/>
    <w:rsid w:val="008B2170"/>
    <w:rsid w:val="008B2301"/>
    <w:rsid w:val="008B24E8"/>
    <w:rsid w:val="008B27D1"/>
    <w:rsid w:val="008B2E7A"/>
    <w:rsid w:val="008B3035"/>
    <w:rsid w:val="008B6446"/>
    <w:rsid w:val="008B6FCD"/>
    <w:rsid w:val="008B73CA"/>
    <w:rsid w:val="008C039D"/>
    <w:rsid w:val="008C14FF"/>
    <w:rsid w:val="008C2898"/>
    <w:rsid w:val="008C2E63"/>
    <w:rsid w:val="008C2EE4"/>
    <w:rsid w:val="008C371F"/>
    <w:rsid w:val="008C400F"/>
    <w:rsid w:val="008C5E64"/>
    <w:rsid w:val="008C61D2"/>
    <w:rsid w:val="008C6B4B"/>
    <w:rsid w:val="008C6CAE"/>
    <w:rsid w:val="008C7175"/>
    <w:rsid w:val="008D1760"/>
    <w:rsid w:val="008D1D3F"/>
    <w:rsid w:val="008D24B1"/>
    <w:rsid w:val="008D2CFF"/>
    <w:rsid w:val="008D3394"/>
    <w:rsid w:val="008D35AC"/>
    <w:rsid w:val="008D4CC8"/>
    <w:rsid w:val="008D5AD9"/>
    <w:rsid w:val="008D5E2E"/>
    <w:rsid w:val="008D6444"/>
    <w:rsid w:val="008D6F97"/>
    <w:rsid w:val="008D79B3"/>
    <w:rsid w:val="008E0509"/>
    <w:rsid w:val="008E0833"/>
    <w:rsid w:val="008E1008"/>
    <w:rsid w:val="008E140C"/>
    <w:rsid w:val="008E290D"/>
    <w:rsid w:val="008E30EB"/>
    <w:rsid w:val="008E365C"/>
    <w:rsid w:val="008E4463"/>
    <w:rsid w:val="008E4B05"/>
    <w:rsid w:val="008E62C2"/>
    <w:rsid w:val="008E657B"/>
    <w:rsid w:val="008E65C2"/>
    <w:rsid w:val="008E6A7D"/>
    <w:rsid w:val="008E6C93"/>
    <w:rsid w:val="008E7135"/>
    <w:rsid w:val="008E7586"/>
    <w:rsid w:val="008E7D08"/>
    <w:rsid w:val="008F0067"/>
    <w:rsid w:val="008F18A7"/>
    <w:rsid w:val="008F1B94"/>
    <w:rsid w:val="008F1D3B"/>
    <w:rsid w:val="008F1EAC"/>
    <w:rsid w:val="008F1F51"/>
    <w:rsid w:val="008F293D"/>
    <w:rsid w:val="008F4039"/>
    <w:rsid w:val="008F5A88"/>
    <w:rsid w:val="00900518"/>
    <w:rsid w:val="00900524"/>
    <w:rsid w:val="00901793"/>
    <w:rsid w:val="009023A8"/>
    <w:rsid w:val="00902B78"/>
    <w:rsid w:val="00904158"/>
    <w:rsid w:val="00904CEE"/>
    <w:rsid w:val="00905507"/>
    <w:rsid w:val="0090650B"/>
    <w:rsid w:val="009107A8"/>
    <w:rsid w:val="00910CEF"/>
    <w:rsid w:val="00913860"/>
    <w:rsid w:val="009153E4"/>
    <w:rsid w:val="00915426"/>
    <w:rsid w:val="00915CF2"/>
    <w:rsid w:val="009171C3"/>
    <w:rsid w:val="00917675"/>
    <w:rsid w:val="0092047B"/>
    <w:rsid w:val="00920999"/>
    <w:rsid w:val="0092177D"/>
    <w:rsid w:val="00922F39"/>
    <w:rsid w:val="0092795F"/>
    <w:rsid w:val="0093200C"/>
    <w:rsid w:val="00932B38"/>
    <w:rsid w:val="00932E9D"/>
    <w:rsid w:val="00932F49"/>
    <w:rsid w:val="00933368"/>
    <w:rsid w:val="00933ACD"/>
    <w:rsid w:val="00933D42"/>
    <w:rsid w:val="009351AE"/>
    <w:rsid w:val="0093560E"/>
    <w:rsid w:val="00940362"/>
    <w:rsid w:val="009418BB"/>
    <w:rsid w:val="00942181"/>
    <w:rsid w:val="00942B61"/>
    <w:rsid w:val="00943B62"/>
    <w:rsid w:val="0094737E"/>
    <w:rsid w:val="009515EE"/>
    <w:rsid w:val="00951A8C"/>
    <w:rsid w:val="00951A99"/>
    <w:rsid w:val="00952947"/>
    <w:rsid w:val="0095296B"/>
    <w:rsid w:val="0095363B"/>
    <w:rsid w:val="00953F45"/>
    <w:rsid w:val="00954D05"/>
    <w:rsid w:val="00954F15"/>
    <w:rsid w:val="00956FDD"/>
    <w:rsid w:val="009573DF"/>
    <w:rsid w:val="00960ABD"/>
    <w:rsid w:val="00961969"/>
    <w:rsid w:val="00961C76"/>
    <w:rsid w:val="00961CF4"/>
    <w:rsid w:val="00962C13"/>
    <w:rsid w:val="00962F92"/>
    <w:rsid w:val="009649D7"/>
    <w:rsid w:val="00964E18"/>
    <w:rsid w:val="00965100"/>
    <w:rsid w:val="00965197"/>
    <w:rsid w:val="009669EB"/>
    <w:rsid w:val="0096748C"/>
    <w:rsid w:val="00967E5D"/>
    <w:rsid w:val="0097192A"/>
    <w:rsid w:val="00975ADB"/>
    <w:rsid w:val="00975E23"/>
    <w:rsid w:val="00975EB6"/>
    <w:rsid w:val="00982674"/>
    <w:rsid w:val="00982F90"/>
    <w:rsid w:val="0098421B"/>
    <w:rsid w:val="00984964"/>
    <w:rsid w:val="00985688"/>
    <w:rsid w:val="00987CC0"/>
    <w:rsid w:val="009900EC"/>
    <w:rsid w:val="0099189C"/>
    <w:rsid w:val="00992059"/>
    <w:rsid w:val="009947BD"/>
    <w:rsid w:val="00994FC4"/>
    <w:rsid w:val="0099509E"/>
    <w:rsid w:val="00996D54"/>
    <w:rsid w:val="00996E19"/>
    <w:rsid w:val="009975EA"/>
    <w:rsid w:val="009A00DA"/>
    <w:rsid w:val="009A04FF"/>
    <w:rsid w:val="009A0B1C"/>
    <w:rsid w:val="009A0DD4"/>
    <w:rsid w:val="009A174A"/>
    <w:rsid w:val="009A205D"/>
    <w:rsid w:val="009A2DA9"/>
    <w:rsid w:val="009A3289"/>
    <w:rsid w:val="009A404B"/>
    <w:rsid w:val="009A4231"/>
    <w:rsid w:val="009A7405"/>
    <w:rsid w:val="009A75B7"/>
    <w:rsid w:val="009B038A"/>
    <w:rsid w:val="009B1836"/>
    <w:rsid w:val="009B2B09"/>
    <w:rsid w:val="009B32EB"/>
    <w:rsid w:val="009B5C94"/>
    <w:rsid w:val="009B5DCE"/>
    <w:rsid w:val="009B64AC"/>
    <w:rsid w:val="009B6FC0"/>
    <w:rsid w:val="009B785A"/>
    <w:rsid w:val="009C019D"/>
    <w:rsid w:val="009C04F0"/>
    <w:rsid w:val="009C06FC"/>
    <w:rsid w:val="009C1313"/>
    <w:rsid w:val="009C245C"/>
    <w:rsid w:val="009C33BF"/>
    <w:rsid w:val="009C348B"/>
    <w:rsid w:val="009C3866"/>
    <w:rsid w:val="009C3953"/>
    <w:rsid w:val="009C4632"/>
    <w:rsid w:val="009C6A5C"/>
    <w:rsid w:val="009D0235"/>
    <w:rsid w:val="009D097B"/>
    <w:rsid w:val="009D3936"/>
    <w:rsid w:val="009D4CF3"/>
    <w:rsid w:val="009D5C0C"/>
    <w:rsid w:val="009D652D"/>
    <w:rsid w:val="009D66E2"/>
    <w:rsid w:val="009D7A60"/>
    <w:rsid w:val="009E0B90"/>
    <w:rsid w:val="009E0C32"/>
    <w:rsid w:val="009E0C8C"/>
    <w:rsid w:val="009E186D"/>
    <w:rsid w:val="009E58F5"/>
    <w:rsid w:val="009E5A19"/>
    <w:rsid w:val="009E5E1D"/>
    <w:rsid w:val="009E5ED0"/>
    <w:rsid w:val="009E6C85"/>
    <w:rsid w:val="009F2AF6"/>
    <w:rsid w:val="009F5087"/>
    <w:rsid w:val="009F5350"/>
    <w:rsid w:val="009F5AEF"/>
    <w:rsid w:val="009F7868"/>
    <w:rsid w:val="009F7E57"/>
    <w:rsid w:val="00A00883"/>
    <w:rsid w:val="00A00CC8"/>
    <w:rsid w:val="00A021ED"/>
    <w:rsid w:val="00A034C9"/>
    <w:rsid w:val="00A042CD"/>
    <w:rsid w:val="00A048DA"/>
    <w:rsid w:val="00A054B7"/>
    <w:rsid w:val="00A05DE9"/>
    <w:rsid w:val="00A072E9"/>
    <w:rsid w:val="00A076CB"/>
    <w:rsid w:val="00A077B2"/>
    <w:rsid w:val="00A07953"/>
    <w:rsid w:val="00A07C9C"/>
    <w:rsid w:val="00A103CB"/>
    <w:rsid w:val="00A10439"/>
    <w:rsid w:val="00A12363"/>
    <w:rsid w:val="00A1278B"/>
    <w:rsid w:val="00A12809"/>
    <w:rsid w:val="00A13271"/>
    <w:rsid w:val="00A140AC"/>
    <w:rsid w:val="00A1572E"/>
    <w:rsid w:val="00A15D70"/>
    <w:rsid w:val="00A200B5"/>
    <w:rsid w:val="00A21D5F"/>
    <w:rsid w:val="00A22564"/>
    <w:rsid w:val="00A22A53"/>
    <w:rsid w:val="00A22C4C"/>
    <w:rsid w:val="00A22E5F"/>
    <w:rsid w:val="00A23E40"/>
    <w:rsid w:val="00A24F77"/>
    <w:rsid w:val="00A25978"/>
    <w:rsid w:val="00A26CE8"/>
    <w:rsid w:val="00A26EDD"/>
    <w:rsid w:val="00A27167"/>
    <w:rsid w:val="00A30711"/>
    <w:rsid w:val="00A329F1"/>
    <w:rsid w:val="00A32FC0"/>
    <w:rsid w:val="00A33354"/>
    <w:rsid w:val="00A344A8"/>
    <w:rsid w:val="00A36033"/>
    <w:rsid w:val="00A372D1"/>
    <w:rsid w:val="00A4160F"/>
    <w:rsid w:val="00A418C1"/>
    <w:rsid w:val="00A41D5C"/>
    <w:rsid w:val="00A42D07"/>
    <w:rsid w:val="00A430C4"/>
    <w:rsid w:val="00A43AAE"/>
    <w:rsid w:val="00A43AD1"/>
    <w:rsid w:val="00A43BD4"/>
    <w:rsid w:val="00A44144"/>
    <w:rsid w:val="00A455E3"/>
    <w:rsid w:val="00A45B0F"/>
    <w:rsid w:val="00A46A5F"/>
    <w:rsid w:val="00A46D9B"/>
    <w:rsid w:val="00A4786F"/>
    <w:rsid w:val="00A51058"/>
    <w:rsid w:val="00A5215E"/>
    <w:rsid w:val="00A522D1"/>
    <w:rsid w:val="00A52387"/>
    <w:rsid w:val="00A525B5"/>
    <w:rsid w:val="00A52B5C"/>
    <w:rsid w:val="00A52E78"/>
    <w:rsid w:val="00A52F05"/>
    <w:rsid w:val="00A55223"/>
    <w:rsid w:val="00A55522"/>
    <w:rsid w:val="00A55A19"/>
    <w:rsid w:val="00A568ED"/>
    <w:rsid w:val="00A57A2F"/>
    <w:rsid w:val="00A57DED"/>
    <w:rsid w:val="00A6020D"/>
    <w:rsid w:val="00A60E7F"/>
    <w:rsid w:val="00A61078"/>
    <w:rsid w:val="00A61D94"/>
    <w:rsid w:val="00A620C8"/>
    <w:rsid w:val="00A624FF"/>
    <w:rsid w:val="00A6387E"/>
    <w:rsid w:val="00A646FA"/>
    <w:rsid w:val="00A659CE"/>
    <w:rsid w:val="00A66E04"/>
    <w:rsid w:val="00A670D5"/>
    <w:rsid w:val="00A676B5"/>
    <w:rsid w:val="00A67A27"/>
    <w:rsid w:val="00A67EA0"/>
    <w:rsid w:val="00A70816"/>
    <w:rsid w:val="00A70D60"/>
    <w:rsid w:val="00A71424"/>
    <w:rsid w:val="00A72963"/>
    <w:rsid w:val="00A72A8A"/>
    <w:rsid w:val="00A73390"/>
    <w:rsid w:val="00A73E2D"/>
    <w:rsid w:val="00A74CCD"/>
    <w:rsid w:val="00A75320"/>
    <w:rsid w:val="00A75A00"/>
    <w:rsid w:val="00A77499"/>
    <w:rsid w:val="00A8118B"/>
    <w:rsid w:val="00A81519"/>
    <w:rsid w:val="00A83CF6"/>
    <w:rsid w:val="00A840E9"/>
    <w:rsid w:val="00A856C8"/>
    <w:rsid w:val="00A857A7"/>
    <w:rsid w:val="00A8599B"/>
    <w:rsid w:val="00A868B5"/>
    <w:rsid w:val="00A90605"/>
    <w:rsid w:val="00A906D4"/>
    <w:rsid w:val="00A915E5"/>
    <w:rsid w:val="00A924A8"/>
    <w:rsid w:val="00A946FE"/>
    <w:rsid w:val="00A95C94"/>
    <w:rsid w:val="00A96111"/>
    <w:rsid w:val="00A9663A"/>
    <w:rsid w:val="00A976E4"/>
    <w:rsid w:val="00A97BDD"/>
    <w:rsid w:val="00AA0543"/>
    <w:rsid w:val="00AA0D1B"/>
    <w:rsid w:val="00AA0DEA"/>
    <w:rsid w:val="00AA10BA"/>
    <w:rsid w:val="00AA15A5"/>
    <w:rsid w:val="00AA3611"/>
    <w:rsid w:val="00AA540B"/>
    <w:rsid w:val="00AA5D37"/>
    <w:rsid w:val="00AA67CE"/>
    <w:rsid w:val="00AA6FFC"/>
    <w:rsid w:val="00AB369B"/>
    <w:rsid w:val="00AB592C"/>
    <w:rsid w:val="00AB6CFD"/>
    <w:rsid w:val="00AC090B"/>
    <w:rsid w:val="00AC1475"/>
    <w:rsid w:val="00AC1EB3"/>
    <w:rsid w:val="00AC25F2"/>
    <w:rsid w:val="00AC2669"/>
    <w:rsid w:val="00AC372F"/>
    <w:rsid w:val="00AC54D4"/>
    <w:rsid w:val="00AC5BF4"/>
    <w:rsid w:val="00AC6081"/>
    <w:rsid w:val="00AC6863"/>
    <w:rsid w:val="00AC72CA"/>
    <w:rsid w:val="00AC763D"/>
    <w:rsid w:val="00AD343A"/>
    <w:rsid w:val="00AD368E"/>
    <w:rsid w:val="00AD438D"/>
    <w:rsid w:val="00AD4452"/>
    <w:rsid w:val="00AD5635"/>
    <w:rsid w:val="00AD6D69"/>
    <w:rsid w:val="00AD731E"/>
    <w:rsid w:val="00AD7DB6"/>
    <w:rsid w:val="00AE08B8"/>
    <w:rsid w:val="00AE0F67"/>
    <w:rsid w:val="00AE158B"/>
    <w:rsid w:val="00AE16F2"/>
    <w:rsid w:val="00AE3379"/>
    <w:rsid w:val="00AE3686"/>
    <w:rsid w:val="00AE3A06"/>
    <w:rsid w:val="00AE46A2"/>
    <w:rsid w:val="00AE4882"/>
    <w:rsid w:val="00AE492D"/>
    <w:rsid w:val="00AE4A76"/>
    <w:rsid w:val="00AE4FE5"/>
    <w:rsid w:val="00AE6454"/>
    <w:rsid w:val="00AE6526"/>
    <w:rsid w:val="00AF177D"/>
    <w:rsid w:val="00AF1FAC"/>
    <w:rsid w:val="00AF22B9"/>
    <w:rsid w:val="00AF4278"/>
    <w:rsid w:val="00AF4BFB"/>
    <w:rsid w:val="00AF5716"/>
    <w:rsid w:val="00AF57AA"/>
    <w:rsid w:val="00AF63FE"/>
    <w:rsid w:val="00AF6574"/>
    <w:rsid w:val="00B00B29"/>
    <w:rsid w:val="00B01A39"/>
    <w:rsid w:val="00B01CC4"/>
    <w:rsid w:val="00B02456"/>
    <w:rsid w:val="00B02D47"/>
    <w:rsid w:val="00B02E16"/>
    <w:rsid w:val="00B031BF"/>
    <w:rsid w:val="00B03923"/>
    <w:rsid w:val="00B0422B"/>
    <w:rsid w:val="00B055BC"/>
    <w:rsid w:val="00B108B1"/>
    <w:rsid w:val="00B10CA1"/>
    <w:rsid w:val="00B10F78"/>
    <w:rsid w:val="00B1136D"/>
    <w:rsid w:val="00B12058"/>
    <w:rsid w:val="00B13639"/>
    <w:rsid w:val="00B14D96"/>
    <w:rsid w:val="00B163DB"/>
    <w:rsid w:val="00B1716A"/>
    <w:rsid w:val="00B17D40"/>
    <w:rsid w:val="00B17E13"/>
    <w:rsid w:val="00B20431"/>
    <w:rsid w:val="00B223AD"/>
    <w:rsid w:val="00B22573"/>
    <w:rsid w:val="00B244B2"/>
    <w:rsid w:val="00B24E9D"/>
    <w:rsid w:val="00B267C7"/>
    <w:rsid w:val="00B302DA"/>
    <w:rsid w:val="00B306D9"/>
    <w:rsid w:val="00B31B99"/>
    <w:rsid w:val="00B31D8F"/>
    <w:rsid w:val="00B32218"/>
    <w:rsid w:val="00B33019"/>
    <w:rsid w:val="00B342FA"/>
    <w:rsid w:val="00B343A6"/>
    <w:rsid w:val="00B353A0"/>
    <w:rsid w:val="00B35772"/>
    <w:rsid w:val="00B360BE"/>
    <w:rsid w:val="00B3674C"/>
    <w:rsid w:val="00B37551"/>
    <w:rsid w:val="00B401A9"/>
    <w:rsid w:val="00B40E6B"/>
    <w:rsid w:val="00B40E7D"/>
    <w:rsid w:val="00B41089"/>
    <w:rsid w:val="00B41849"/>
    <w:rsid w:val="00B42292"/>
    <w:rsid w:val="00B426A6"/>
    <w:rsid w:val="00B42F97"/>
    <w:rsid w:val="00B43903"/>
    <w:rsid w:val="00B4511C"/>
    <w:rsid w:val="00B45169"/>
    <w:rsid w:val="00B46057"/>
    <w:rsid w:val="00B468A4"/>
    <w:rsid w:val="00B47903"/>
    <w:rsid w:val="00B50B52"/>
    <w:rsid w:val="00B5199D"/>
    <w:rsid w:val="00B52990"/>
    <w:rsid w:val="00B539A2"/>
    <w:rsid w:val="00B53A69"/>
    <w:rsid w:val="00B544DD"/>
    <w:rsid w:val="00B55640"/>
    <w:rsid w:val="00B56C87"/>
    <w:rsid w:val="00B57186"/>
    <w:rsid w:val="00B604B5"/>
    <w:rsid w:val="00B604DE"/>
    <w:rsid w:val="00B60FF2"/>
    <w:rsid w:val="00B61EDE"/>
    <w:rsid w:val="00B6564B"/>
    <w:rsid w:val="00B65726"/>
    <w:rsid w:val="00B65D71"/>
    <w:rsid w:val="00B70CB3"/>
    <w:rsid w:val="00B72316"/>
    <w:rsid w:val="00B723FF"/>
    <w:rsid w:val="00B72787"/>
    <w:rsid w:val="00B72CB7"/>
    <w:rsid w:val="00B743B3"/>
    <w:rsid w:val="00B74453"/>
    <w:rsid w:val="00B756FD"/>
    <w:rsid w:val="00B7657F"/>
    <w:rsid w:val="00B77F01"/>
    <w:rsid w:val="00B80089"/>
    <w:rsid w:val="00B804BF"/>
    <w:rsid w:val="00B80F02"/>
    <w:rsid w:val="00B812D5"/>
    <w:rsid w:val="00B81F80"/>
    <w:rsid w:val="00B82583"/>
    <w:rsid w:val="00B83066"/>
    <w:rsid w:val="00B8450E"/>
    <w:rsid w:val="00B84B0F"/>
    <w:rsid w:val="00B851B2"/>
    <w:rsid w:val="00B8600C"/>
    <w:rsid w:val="00B86792"/>
    <w:rsid w:val="00B878DA"/>
    <w:rsid w:val="00B901D9"/>
    <w:rsid w:val="00B949D4"/>
    <w:rsid w:val="00B94D59"/>
    <w:rsid w:val="00B94FA1"/>
    <w:rsid w:val="00B96219"/>
    <w:rsid w:val="00B97459"/>
    <w:rsid w:val="00B97C30"/>
    <w:rsid w:val="00B97CF8"/>
    <w:rsid w:val="00BA11AA"/>
    <w:rsid w:val="00BA2942"/>
    <w:rsid w:val="00BA3620"/>
    <w:rsid w:val="00BA383A"/>
    <w:rsid w:val="00BA46F0"/>
    <w:rsid w:val="00BA48C1"/>
    <w:rsid w:val="00BA49CF"/>
    <w:rsid w:val="00BA5703"/>
    <w:rsid w:val="00BA5AAD"/>
    <w:rsid w:val="00BA70E7"/>
    <w:rsid w:val="00BA7C16"/>
    <w:rsid w:val="00BA7F30"/>
    <w:rsid w:val="00BA7F61"/>
    <w:rsid w:val="00BB110F"/>
    <w:rsid w:val="00BB2913"/>
    <w:rsid w:val="00BB3F1B"/>
    <w:rsid w:val="00BB4347"/>
    <w:rsid w:val="00BB49F0"/>
    <w:rsid w:val="00BB4D75"/>
    <w:rsid w:val="00BB5C9A"/>
    <w:rsid w:val="00BB7AD1"/>
    <w:rsid w:val="00BC0B4B"/>
    <w:rsid w:val="00BC17D9"/>
    <w:rsid w:val="00BC2C05"/>
    <w:rsid w:val="00BC382F"/>
    <w:rsid w:val="00BC3D47"/>
    <w:rsid w:val="00BC5F9C"/>
    <w:rsid w:val="00BC6A5D"/>
    <w:rsid w:val="00BC6B83"/>
    <w:rsid w:val="00BC7392"/>
    <w:rsid w:val="00BC74BC"/>
    <w:rsid w:val="00BC74C8"/>
    <w:rsid w:val="00BC796C"/>
    <w:rsid w:val="00BD1740"/>
    <w:rsid w:val="00BD183D"/>
    <w:rsid w:val="00BD207E"/>
    <w:rsid w:val="00BD293D"/>
    <w:rsid w:val="00BD3D8E"/>
    <w:rsid w:val="00BD4165"/>
    <w:rsid w:val="00BD422D"/>
    <w:rsid w:val="00BD4D5E"/>
    <w:rsid w:val="00BD4DAD"/>
    <w:rsid w:val="00BD4DD6"/>
    <w:rsid w:val="00BD5EB7"/>
    <w:rsid w:val="00BD6284"/>
    <w:rsid w:val="00BE07FA"/>
    <w:rsid w:val="00BE0E48"/>
    <w:rsid w:val="00BE1141"/>
    <w:rsid w:val="00BE1480"/>
    <w:rsid w:val="00BE2DA4"/>
    <w:rsid w:val="00BE3EF7"/>
    <w:rsid w:val="00BE45C5"/>
    <w:rsid w:val="00BE4CE3"/>
    <w:rsid w:val="00BE5AFD"/>
    <w:rsid w:val="00BE5C24"/>
    <w:rsid w:val="00BE6637"/>
    <w:rsid w:val="00BE6D07"/>
    <w:rsid w:val="00BE7769"/>
    <w:rsid w:val="00BE784C"/>
    <w:rsid w:val="00BF0237"/>
    <w:rsid w:val="00BF09C9"/>
    <w:rsid w:val="00BF0DBE"/>
    <w:rsid w:val="00BF20BB"/>
    <w:rsid w:val="00BF3E24"/>
    <w:rsid w:val="00BF41DB"/>
    <w:rsid w:val="00BF52C0"/>
    <w:rsid w:val="00BF5890"/>
    <w:rsid w:val="00BF5F5C"/>
    <w:rsid w:val="00BF69D6"/>
    <w:rsid w:val="00C01241"/>
    <w:rsid w:val="00C0219D"/>
    <w:rsid w:val="00C02D84"/>
    <w:rsid w:val="00C03C4B"/>
    <w:rsid w:val="00C03FB3"/>
    <w:rsid w:val="00C0635F"/>
    <w:rsid w:val="00C066DE"/>
    <w:rsid w:val="00C06FBD"/>
    <w:rsid w:val="00C0722D"/>
    <w:rsid w:val="00C07528"/>
    <w:rsid w:val="00C10D24"/>
    <w:rsid w:val="00C11409"/>
    <w:rsid w:val="00C1146A"/>
    <w:rsid w:val="00C123A4"/>
    <w:rsid w:val="00C13D45"/>
    <w:rsid w:val="00C13DE9"/>
    <w:rsid w:val="00C15A84"/>
    <w:rsid w:val="00C16EB1"/>
    <w:rsid w:val="00C17538"/>
    <w:rsid w:val="00C17706"/>
    <w:rsid w:val="00C17CAF"/>
    <w:rsid w:val="00C2180E"/>
    <w:rsid w:val="00C24365"/>
    <w:rsid w:val="00C2472B"/>
    <w:rsid w:val="00C24ABF"/>
    <w:rsid w:val="00C2556E"/>
    <w:rsid w:val="00C26EC9"/>
    <w:rsid w:val="00C2748D"/>
    <w:rsid w:val="00C2759D"/>
    <w:rsid w:val="00C27AC6"/>
    <w:rsid w:val="00C30CBD"/>
    <w:rsid w:val="00C312F6"/>
    <w:rsid w:val="00C328DD"/>
    <w:rsid w:val="00C33ED0"/>
    <w:rsid w:val="00C35B46"/>
    <w:rsid w:val="00C35ED4"/>
    <w:rsid w:val="00C36175"/>
    <w:rsid w:val="00C36528"/>
    <w:rsid w:val="00C365C6"/>
    <w:rsid w:val="00C36F7E"/>
    <w:rsid w:val="00C400D6"/>
    <w:rsid w:val="00C4054F"/>
    <w:rsid w:val="00C405C3"/>
    <w:rsid w:val="00C4090C"/>
    <w:rsid w:val="00C4140D"/>
    <w:rsid w:val="00C41994"/>
    <w:rsid w:val="00C427EB"/>
    <w:rsid w:val="00C43A74"/>
    <w:rsid w:val="00C43AE8"/>
    <w:rsid w:val="00C445B7"/>
    <w:rsid w:val="00C45040"/>
    <w:rsid w:val="00C46F08"/>
    <w:rsid w:val="00C47370"/>
    <w:rsid w:val="00C47774"/>
    <w:rsid w:val="00C47D5A"/>
    <w:rsid w:val="00C47EEB"/>
    <w:rsid w:val="00C500E1"/>
    <w:rsid w:val="00C5010D"/>
    <w:rsid w:val="00C50A3B"/>
    <w:rsid w:val="00C51164"/>
    <w:rsid w:val="00C512B5"/>
    <w:rsid w:val="00C51BBC"/>
    <w:rsid w:val="00C51D60"/>
    <w:rsid w:val="00C53F2A"/>
    <w:rsid w:val="00C54C84"/>
    <w:rsid w:val="00C55EEC"/>
    <w:rsid w:val="00C56830"/>
    <w:rsid w:val="00C56D11"/>
    <w:rsid w:val="00C570D4"/>
    <w:rsid w:val="00C57848"/>
    <w:rsid w:val="00C60B88"/>
    <w:rsid w:val="00C6160A"/>
    <w:rsid w:val="00C61E43"/>
    <w:rsid w:val="00C62A29"/>
    <w:rsid w:val="00C62E23"/>
    <w:rsid w:val="00C637D0"/>
    <w:rsid w:val="00C6423D"/>
    <w:rsid w:val="00C668BA"/>
    <w:rsid w:val="00C7169D"/>
    <w:rsid w:val="00C71D7E"/>
    <w:rsid w:val="00C733E5"/>
    <w:rsid w:val="00C759CD"/>
    <w:rsid w:val="00C76F06"/>
    <w:rsid w:val="00C7784C"/>
    <w:rsid w:val="00C8016C"/>
    <w:rsid w:val="00C80484"/>
    <w:rsid w:val="00C813E7"/>
    <w:rsid w:val="00C8171D"/>
    <w:rsid w:val="00C826C6"/>
    <w:rsid w:val="00C835FA"/>
    <w:rsid w:val="00C83BB4"/>
    <w:rsid w:val="00C868C8"/>
    <w:rsid w:val="00C90721"/>
    <w:rsid w:val="00C90D10"/>
    <w:rsid w:val="00C9217C"/>
    <w:rsid w:val="00C92DDC"/>
    <w:rsid w:val="00C92E65"/>
    <w:rsid w:val="00C939E1"/>
    <w:rsid w:val="00C93B3B"/>
    <w:rsid w:val="00C94D73"/>
    <w:rsid w:val="00C9569F"/>
    <w:rsid w:val="00C96396"/>
    <w:rsid w:val="00CA0BCB"/>
    <w:rsid w:val="00CA0CF6"/>
    <w:rsid w:val="00CA1DE3"/>
    <w:rsid w:val="00CA4D16"/>
    <w:rsid w:val="00CA60B8"/>
    <w:rsid w:val="00CA6CBC"/>
    <w:rsid w:val="00CA7230"/>
    <w:rsid w:val="00CA7B3D"/>
    <w:rsid w:val="00CB04F0"/>
    <w:rsid w:val="00CB226B"/>
    <w:rsid w:val="00CB3577"/>
    <w:rsid w:val="00CB372C"/>
    <w:rsid w:val="00CB3FC4"/>
    <w:rsid w:val="00CB4C15"/>
    <w:rsid w:val="00CB6268"/>
    <w:rsid w:val="00CB6524"/>
    <w:rsid w:val="00CB77A4"/>
    <w:rsid w:val="00CB7F8A"/>
    <w:rsid w:val="00CC0142"/>
    <w:rsid w:val="00CC16D2"/>
    <w:rsid w:val="00CC190E"/>
    <w:rsid w:val="00CC2655"/>
    <w:rsid w:val="00CC3397"/>
    <w:rsid w:val="00CC4654"/>
    <w:rsid w:val="00CC666D"/>
    <w:rsid w:val="00CC7009"/>
    <w:rsid w:val="00CC74D4"/>
    <w:rsid w:val="00CD0258"/>
    <w:rsid w:val="00CD0ABA"/>
    <w:rsid w:val="00CD1436"/>
    <w:rsid w:val="00CD28FD"/>
    <w:rsid w:val="00CD3455"/>
    <w:rsid w:val="00CD37AE"/>
    <w:rsid w:val="00CD5E72"/>
    <w:rsid w:val="00CD688B"/>
    <w:rsid w:val="00CD799C"/>
    <w:rsid w:val="00CE067E"/>
    <w:rsid w:val="00CE0F0E"/>
    <w:rsid w:val="00CE1D09"/>
    <w:rsid w:val="00CE1ED5"/>
    <w:rsid w:val="00CE224D"/>
    <w:rsid w:val="00CE2FAB"/>
    <w:rsid w:val="00CE3067"/>
    <w:rsid w:val="00CE3282"/>
    <w:rsid w:val="00CE43F5"/>
    <w:rsid w:val="00CE441E"/>
    <w:rsid w:val="00CE4CE9"/>
    <w:rsid w:val="00CE4F36"/>
    <w:rsid w:val="00CE6082"/>
    <w:rsid w:val="00CE6624"/>
    <w:rsid w:val="00CE6CBE"/>
    <w:rsid w:val="00CE7F67"/>
    <w:rsid w:val="00CF12C8"/>
    <w:rsid w:val="00CF12F0"/>
    <w:rsid w:val="00CF134A"/>
    <w:rsid w:val="00CF1556"/>
    <w:rsid w:val="00CF296F"/>
    <w:rsid w:val="00CF33A8"/>
    <w:rsid w:val="00CF38C3"/>
    <w:rsid w:val="00CF3D4C"/>
    <w:rsid w:val="00CF4B4C"/>
    <w:rsid w:val="00CF52E2"/>
    <w:rsid w:val="00CF5B7D"/>
    <w:rsid w:val="00CF6B92"/>
    <w:rsid w:val="00CF702C"/>
    <w:rsid w:val="00CF7E1F"/>
    <w:rsid w:val="00CF7FB4"/>
    <w:rsid w:val="00D004D4"/>
    <w:rsid w:val="00D00727"/>
    <w:rsid w:val="00D026ED"/>
    <w:rsid w:val="00D02E1B"/>
    <w:rsid w:val="00D032AD"/>
    <w:rsid w:val="00D03D66"/>
    <w:rsid w:val="00D042D6"/>
    <w:rsid w:val="00D0567E"/>
    <w:rsid w:val="00D05A5C"/>
    <w:rsid w:val="00D066D1"/>
    <w:rsid w:val="00D073A6"/>
    <w:rsid w:val="00D108FF"/>
    <w:rsid w:val="00D118E1"/>
    <w:rsid w:val="00D14A97"/>
    <w:rsid w:val="00D159AB"/>
    <w:rsid w:val="00D17A0D"/>
    <w:rsid w:val="00D20B47"/>
    <w:rsid w:val="00D20F2B"/>
    <w:rsid w:val="00D224C0"/>
    <w:rsid w:val="00D23F36"/>
    <w:rsid w:val="00D264E2"/>
    <w:rsid w:val="00D26972"/>
    <w:rsid w:val="00D27CB4"/>
    <w:rsid w:val="00D30184"/>
    <w:rsid w:val="00D32D25"/>
    <w:rsid w:val="00D32F0D"/>
    <w:rsid w:val="00D337F9"/>
    <w:rsid w:val="00D35EDF"/>
    <w:rsid w:val="00D36FB0"/>
    <w:rsid w:val="00D37800"/>
    <w:rsid w:val="00D4012F"/>
    <w:rsid w:val="00D40945"/>
    <w:rsid w:val="00D4262B"/>
    <w:rsid w:val="00D42CE1"/>
    <w:rsid w:val="00D4393C"/>
    <w:rsid w:val="00D43EC9"/>
    <w:rsid w:val="00D44631"/>
    <w:rsid w:val="00D44A6D"/>
    <w:rsid w:val="00D45168"/>
    <w:rsid w:val="00D4673C"/>
    <w:rsid w:val="00D46CBF"/>
    <w:rsid w:val="00D47CEC"/>
    <w:rsid w:val="00D5059C"/>
    <w:rsid w:val="00D50CEE"/>
    <w:rsid w:val="00D519B6"/>
    <w:rsid w:val="00D51C90"/>
    <w:rsid w:val="00D51E03"/>
    <w:rsid w:val="00D520B5"/>
    <w:rsid w:val="00D52C42"/>
    <w:rsid w:val="00D53A02"/>
    <w:rsid w:val="00D53A19"/>
    <w:rsid w:val="00D55DA6"/>
    <w:rsid w:val="00D57AA2"/>
    <w:rsid w:val="00D6024C"/>
    <w:rsid w:val="00D60789"/>
    <w:rsid w:val="00D60D96"/>
    <w:rsid w:val="00D60FD4"/>
    <w:rsid w:val="00D6197E"/>
    <w:rsid w:val="00D61C1B"/>
    <w:rsid w:val="00D6272B"/>
    <w:rsid w:val="00D62EAF"/>
    <w:rsid w:val="00D6345A"/>
    <w:rsid w:val="00D63548"/>
    <w:rsid w:val="00D71667"/>
    <w:rsid w:val="00D72192"/>
    <w:rsid w:val="00D72C90"/>
    <w:rsid w:val="00D74460"/>
    <w:rsid w:val="00D749E5"/>
    <w:rsid w:val="00D757FD"/>
    <w:rsid w:val="00D7653A"/>
    <w:rsid w:val="00D774A3"/>
    <w:rsid w:val="00D77BC4"/>
    <w:rsid w:val="00D77C63"/>
    <w:rsid w:val="00D82914"/>
    <w:rsid w:val="00D82D91"/>
    <w:rsid w:val="00D82ED7"/>
    <w:rsid w:val="00D8306F"/>
    <w:rsid w:val="00D83689"/>
    <w:rsid w:val="00D84262"/>
    <w:rsid w:val="00D845B7"/>
    <w:rsid w:val="00D85B5B"/>
    <w:rsid w:val="00D87D41"/>
    <w:rsid w:val="00D913AA"/>
    <w:rsid w:val="00D920AD"/>
    <w:rsid w:val="00D925C3"/>
    <w:rsid w:val="00D93FEC"/>
    <w:rsid w:val="00D94B67"/>
    <w:rsid w:val="00D96639"/>
    <w:rsid w:val="00D96DD7"/>
    <w:rsid w:val="00D97A16"/>
    <w:rsid w:val="00D97E34"/>
    <w:rsid w:val="00DA06B0"/>
    <w:rsid w:val="00DA0939"/>
    <w:rsid w:val="00DA0FAC"/>
    <w:rsid w:val="00DA1311"/>
    <w:rsid w:val="00DA1626"/>
    <w:rsid w:val="00DA1AC8"/>
    <w:rsid w:val="00DA1F7C"/>
    <w:rsid w:val="00DA2E71"/>
    <w:rsid w:val="00DA3217"/>
    <w:rsid w:val="00DA387A"/>
    <w:rsid w:val="00DA456A"/>
    <w:rsid w:val="00DA467E"/>
    <w:rsid w:val="00DA5F56"/>
    <w:rsid w:val="00DA6EF4"/>
    <w:rsid w:val="00DA77B8"/>
    <w:rsid w:val="00DA79A7"/>
    <w:rsid w:val="00DA7B53"/>
    <w:rsid w:val="00DB067B"/>
    <w:rsid w:val="00DB1625"/>
    <w:rsid w:val="00DB2593"/>
    <w:rsid w:val="00DB2765"/>
    <w:rsid w:val="00DB364A"/>
    <w:rsid w:val="00DB42E2"/>
    <w:rsid w:val="00DB5D9F"/>
    <w:rsid w:val="00DB721A"/>
    <w:rsid w:val="00DB767C"/>
    <w:rsid w:val="00DC0763"/>
    <w:rsid w:val="00DC07CE"/>
    <w:rsid w:val="00DC0A7B"/>
    <w:rsid w:val="00DC0D9C"/>
    <w:rsid w:val="00DC268E"/>
    <w:rsid w:val="00DC380E"/>
    <w:rsid w:val="00DC45C7"/>
    <w:rsid w:val="00DC64B9"/>
    <w:rsid w:val="00DC6A07"/>
    <w:rsid w:val="00DC6AA0"/>
    <w:rsid w:val="00DC717D"/>
    <w:rsid w:val="00DD0860"/>
    <w:rsid w:val="00DD1651"/>
    <w:rsid w:val="00DD23F9"/>
    <w:rsid w:val="00DD37F2"/>
    <w:rsid w:val="00DD383E"/>
    <w:rsid w:val="00DD3F37"/>
    <w:rsid w:val="00DD41F5"/>
    <w:rsid w:val="00DD521E"/>
    <w:rsid w:val="00DD6154"/>
    <w:rsid w:val="00DD644F"/>
    <w:rsid w:val="00DD697B"/>
    <w:rsid w:val="00DD7963"/>
    <w:rsid w:val="00DE09D0"/>
    <w:rsid w:val="00DE153A"/>
    <w:rsid w:val="00DE370B"/>
    <w:rsid w:val="00DE4257"/>
    <w:rsid w:val="00DE510C"/>
    <w:rsid w:val="00DE5AEB"/>
    <w:rsid w:val="00DE5D33"/>
    <w:rsid w:val="00DE71B3"/>
    <w:rsid w:val="00DE728D"/>
    <w:rsid w:val="00DE763D"/>
    <w:rsid w:val="00DE7FE8"/>
    <w:rsid w:val="00DF1E3A"/>
    <w:rsid w:val="00DF287F"/>
    <w:rsid w:val="00DF3309"/>
    <w:rsid w:val="00DF3A63"/>
    <w:rsid w:val="00DF4159"/>
    <w:rsid w:val="00DF47C6"/>
    <w:rsid w:val="00DF5C57"/>
    <w:rsid w:val="00DF65CC"/>
    <w:rsid w:val="00E003DB"/>
    <w:rsid w:val="00E025CE"/>
    <w:rsid w:val="00E03ADE"/>
    <w:rsid w:val="00E03CA6"/>
    <w:rsid w:val="00E04554"/>
    <w:rsid w:val="00E048BE"/>
    <w:rsid w:val="00E0672C"/>
    <w:rsid w:val="00E06817"/>
    <w:rsid w:val="00E06B8E"/>
    <w:rsid w:val="00E06B8F"/>
    <w:rsid w:val="00E070E7"/>
    <w:rsid w:val="00E07DB2"/>
    <w:rsid w:val="00E12038"/>
    <w:rsid w:val="00E12B5A"/>
    <w:rsid w:val="00E165B5"/>
    <w:rsid w:val="00E16BF8"/>
    <w:rsid w:val="00E177D5"/>
    <w:rsid w:val="00E2081C"/>
    <w:rsid w:val="00E20AE3"/>
    <w:rsid w:val="00E214ED"/>
    <w:rsid w:val="00E22396"/>
    <w:rsid w:val="00E22C43"/>
    <w:rsid w:val="00E24C82"/>
    <w:rsid w:val="00E2714D"/>
    <w:rsid w:val="00E3151C"/>
    <w:rsid w:val="00E31B01"/>
    <w:rsid w:val="00E31F10"/>
    <w:rsid w:val="00E321E7"/>
    <w:rsid w:val="00E32798"/>
    <w:rsid w:val="00E32FEF"/>
    <w:rsid w:val="00E339A5"/>
    <w:rsid w:val="00E34082"/>
    <w:rsid w:val="00E34C7E"/>
    <w:rsid w:val="00E356E5"/>
    <w:rsid w:val="00E37508"/>
    <w:rsid w:val="00E377E6"/>
    <w:rsid w:val="00E409B6"/>
    <w:rsid w:val="00E412C3"/>
    <w:rsid w:val="00E42BC3"/>
    <w:rsid w:val="00E433BF"/>
    <w:rsid w:val="00E434BD"/>
    <w:rsid w:val="00E43933"/>
    <w:rsid w:val="00E43A15"/>
    <w:rsid w:val="00E43EAB"/>
    <w:rsid w:val="00E4461F"/>
    <w:rsid w:val="00E44D87"/>
    <w:rsid w:val="00E44DC0"/>
    <w:rsid w:val="00E45BFE"/>
    <w:rsid w:val="00E46561"/>
    <w:rsid w:val="00E46A1C"/>
    <w:rsid w:val="00E46CDA"/>
    <w:rsid w:val="00E4711C"/>
    <w:rsid w:val="00E471B0"/>
    <w:rsid w:val="00E47756"/>
    <w:rsid w:val="00E512A9"/>
    <w:rsid w:val="00E514EB"/>
    <w:rsid w:val="00E519AB"/>
    <w:rsid w:val="00E51C28"/>
    <w:rsid w:val="00E521E9"/>
    <w:rsid w:val="00E5235D"/>
    <w:rsid w:val="00E53539"/>
    <w:rsid w:val="00E54046"/>
    <w:rsid w:val="00E54287"/>
    <w:rsid w:val="00E548AF"/>
    <w:rsid w:val="00E55410"/>
    <w:rsid w:val="00E554AD"/>
    <w:rsid w:val="00E558E4"/>
    <w:rsid w:val="00E55B08"/>
    <w:rsid w:val="00E55D5B"/>
    <w:rsid w:val="00E60B41"/>
    <w:rsid w:val="00E63675"/>
    <w:rsid w:val="00E63F1B"/>
    <w:rsid w:val="00E642E3"/>
    <w:rsid w:val="00E65BC0"/>
    <w:rsid w:val="00E661A0"/>
    <w:rsid w:val="00E6652C"/>
    <w:rsid w:val="00E703AB"/>
    <w:rsid w:val="00E71A12"/>
    <w:rsid w:val="00E71C3B"/>
    <w:rsid w:val="00E72CDE"/>
    <w:rsid w:val="00E73D2D"/>
    <w:rsid w:val="00E74123"/>
    <w:rsid w:val="00E746F9"/>
    <w:rsid w:val="00E74878"/>
    <w:rsid w:val="00E749E9"/>
    <w:rsid w:val="00E7519D"/>
    <w:rsid w:val="00E75AF1"/>
    <w:rsid w:val="00E765E7"/>
    <w:rsid w:val="00E7747F"/>
    <w:rsid w:val="00E77B37"/>
    <w:rsid w:val="00E80DAC"/>
    <w:rsid w:val="00E823A4"/>
    <w:rsid w:val="00E82DA8"/>
    <w:rsid w:val="00E83756"/>
    <w:rsid w:val="00E8386C"/>
    <w:rsid w:val="00E842C6"/>
    <w:rsid w:val="00E84D6D"/>
    <w:rsid w:val="00E84FD8"/>
    <w:rsid w:val="00E85FD0"/>
    <w:rsid w:val="00E863A7"/>
    <w:rsid w:val="00E869D0"/>
    <w:rsid w:val="00E86D59"/>
    <w:rsid w:val="00E909EA"/>
    <w:rsid w:val="00E91D32"/>
    <w:rsid w:val="00E91DB8"/>
    <w:rsid w:val="00E92788"/>
    <w:rsid w:val="00E93294"/>
    <w:rsid w:val="00E9396E"/>
    <w:rsid w:val="00E94A50"/>
    <w:rsid w:val="00E94BC1"/>
    <w:rsid w:val="00E956D4"/>
    <w:rsid w:val="00E957E7"/>
    <w:rsid w:val="00E95B38"/>
    <w:rsid w:val="00E96361"/>
    <w:rsid w:val="00E96D33"/>
    <w:rsid w:val="00E97499"/>
    <w:rsid w:val="00EA1CB4"/>
    <w:rsid w:val="00EA1E3C"/>
    <w:rsid w:val="00EA275C"/>
    <w:rsid w:val="00EA2A0F"/>
    <w:rsid w:val="00EA2F6B"/>
    <w:rsid w:val="00EA318D"/>
    <w:rsid w:val="00EA31C0"/>
    <w:rsid w:val="00EA344D"/>
    <w:rsid w:val="00EA4C26"/>
    <w:rsid w:val="00EA5481"/>
    <w:rsid w:val="00EA70D3"/>
    <w:rsid w:val="00EA7455"/>
    <w:rsid w:val="00EB0E7D"/>
    <w:rsid w:val="00EB1729"/>
    <w:rsid w:val="00EB1A1C"/>
    <w:rsid w:val="00EB1D93"/>
    <w:rsid w:val="00EB2AD6"/>
    <w:rsid w:val="00EB3039"/>
    <w:rsid w:val="00EB3564"/>
    <w:rsid w:val="00EB3D93"/>
    <w:rsid w:val="00EB50DF"/>
    <w:rsid w:val="00EB526F"/>
    <w:rsid w:val="00EB594D"/>
    <w:rsid w:val="00EB6BEC"/>
    <w:rsid w:val="00EB73F3"/>
    <w:rsid w:val="00EC12AA"/>
    <w:rsid w:val="00EC1FE3"/>
    <w:rsid w:val="00EC2A30"/>
    <w:rsid w:val="00EC413A"/>
    <w:rsid w:val="00EC502E"/>
    <w:rsid w:val="00EC513D"/>
    <w:rsid w:val="00EC5774"/>
    <w:rsid w:val="00EC57F5"/>
    <w:rsid w:val="00EC6100"/>
    <w:rsid w:val="00EC63A2"/>
    <w:rsid w:val="00EC6ECD"/>
    <w:rsid w:val="00EC713D"/>
    <w:rsid w:val="00ED2668"/>
    <w:rsid w:val="00ED3951"/>
    <w:rsid w:val="00ED3D8D"/>
    <w:rsid w:val="00ED4456"/>
    <w:rsid w:val="00ED50EC"/>
    <w:rsid w:val="00ED5807"/>
    <w:rsid w:val="00ED5EB7"/>
    <w:rsid w:val="00ED6138"/>
    <w:rsid w:val="00ED6155"/>
    <w:rsid w:val="00ED6B84"/>
    <w:rsid w:val="00ED6FF8"/>
    <w:rsid w:val="00ED7694"/>
    <w:rsid w:val="00EE1016"/>
    <w:rsid w:val="00EE10DE"/>
    <w:rsid w:val="00EE1D1D"/>
    <w:rsid w:val="00EE32A2"/>
    <w:rsid w:val="00EE3E5A"/>
    <w:rsid w:val="00EE44FB"/>
    <w:rsid w:val="00EE4EE6"/>
    <w:rsid w:val="00EE567D"/>
    <w:rsid w:val="00EE6423"/>
    <w:rsid w:val="00EE6856"/>
    <w:rsid w:val="00EE7675"/>
    <w:rsid w:val="00EE7F36"/>
    <w:rsid w:val="00EF21C7"/>
    <w:rsid w:val="00EF2239"/>
    <w:rsid w:val="00EF4A85"/>
    <w:rsid w:val="00EF5D50"/>
    <w:rsid w:val="00EF5E94"/>
    <w:rsid w:val="00EF631D"/>
    <w:rsid w:val="00EF69FB"/>
    <w:rsid w:val="00EF6F5A"/>
    <w:rsid w:val="00F00059"/>
    <w:rsid w:val="00F00134"/>
    <w:rsid w:val="00F00B0D"/>
    <w:rsid w:val="00F020CB"/>
    <w:rsid w:val="00F02EB0"/>
    <w:rsid w:val="00F02FC0"/>
    <w:rsid w:val="00F038A5"/>
    <w:rsid w:val="00F0397F"/>
    <w:rsid w:val="00F03E81"/>
    <w:rsid w:val="00F05F95"/>
    <w:rsid w:val="00F0632F"/>
    <w:rsid w:val="00F069FE"/>
    <w:rsid w:val="00F0794F"/>
    <w:rsid w:val="00F10461"/>
    <w:rsid w:val="00F10951"/>
    <w:rsid w:val="00F11A87"/>
    <w:rsid w:val="00F13ED8"/>
    <w:rsid w:val="00F146A1"/>
    <w:rsid w:val="00F14E75"/>
    <w:rsid w:val="00F159FA"/>
    <w:rsid w:val="00F16A9C"/>
    <w:rsid w:val="00F17D77"/>
    <w:rsid w:val="00F20890"/>
    <w:rsid w:val="00F23118"/>
    <w:rsid w:val="00F231BB"/>
    <w:rsid w:val="00F246C3"/>
    <w:rsid w:val="00F24CA1"/>
    <w:rsid w:val="00F26C05"/>
    <w:rsid w:val="00F3046E"/>
    <w:rsid w:val="00F30526"/>
    <w:rsid w:val="00F30FE5"/>
    <w:rsid w:val="00F31BAA"/>
    <w:rsid w:val="00F33580"/>
    <w:rsid w:val="00F33654"/>
    <w:rsid w:val="00F345E9"/>
    <w:rsid w:val="00F358AE"/>
    <w:rsid w:val="00F35991"/>
    <w:rsid w:val="00F373DB"/>
    <w:rsid w:val="00F4000B"/>
    <w:rsid w:val="00F406B8"/>
    <w:rsid w:val="00F406DA"/>
    <w:rsid w:val="00F41527"/>
    <w:rsid w:val="00F4154A"/>
    <w:rsid w:val="00F43055"/>
    <w:rsid w:val="00F43DC0"/>
    <w:rsid w:val="00F44544"/>
    <w:rsid w:val="00F465B1"/>
    <w:rsid w:val="00F472B7"/>
    <w:rsid w:val="00F47B3A"/>
    <w:rsid w:val="00F47C4C"/>
    <w:rsid w:val="00F50401"/>
    <w:rsid w:val="00F50975"/>
    <w:rsid w:val="00F50BA8"/>
    <w:rsid w:val="00F512FB"/>
    <w:rsid w:val="00F5170C"/>
    <w:rsid w:val="00F51791"/>
    <w:rsid w:val="00F51A3E"/>
    <w:rsid w:val="00F52688"/>
    <w:rsid w:val="00F528EA"/>
    <w:rsid w:val="00F542AE"/>
    <w:rsid w:val="00F54E3D"/>
    <w:rsid w:val="00F55A1B"/>
    <w:rsid w:val="00F561D9"/>
    <w:rsid w:val="00F575CA"/>
    <w:rsid w:val="00F577E9"/>
    <w:rsid w:val="00F605CB"/>
    <w:rsid w:val="00F6128B"/>
    <w:rsid w:val="00F61B54"/>
    <w:rsid w:val="00F621BA"/>
    <w:rsid w:val="00F6304D"/>
    <w:rsid w:val="00F63292"/>
    <w:rsid w:val="00F63B90"/>
    <w:rsid w:val="00F659FF"/>
    <w:rsid w:val="00F666A5"/>
    <w:rsid w:val="00F66F6A"/>
    <w:rsid w:val="00F6797C"/>
    <w:rsid w:val="00F67CC6"/>
    <w:rsid w:val="00F725B6"/>
    <w:rsid w:val="00F73D80"/>
    <w:rsid w:val="00F74531"/>
    <w:rsid w:val="00F746FD"/>
    <w:rsid w:val="00F74D24"/>
    <w:rsid w:val="00F82125"/>
    <w:rsid w:val="00F82889"/>
    <w:rsid w:val="00F830A2"/>
    <w:rsid w:val="00F83A0E"/>
    <w:rsid w:val="00F85010"/>
    <w:rsid w:val="00F85CE5"/>
    <w:rsid w:val="00F861BC"/>
    <w:rsid w:val="00F86B73"/>
    <w:rsid w:val="00F870C8"/>
    <w:rsid w:val="00F87CCF"/>
    <w:rsid w:val="00F92695"/>
    <w:rsid w:val="00F92945"/>
    <w:rsid w:val="00F92E30"/>
    <w:rsid w:val="00F93AD8"/>
    <w:rsid w:val="00F93E1F"/>
    <w:rsid w:val="00F9432B"/>
    <w:rsid w:val="00F9638E"/>
    <w:rsid w:val="00F968F7"/>
    <w:rsid w:val="00F9754A"/>
    <w:rsid w:val="00F97E44"/>
    <w:rsid w:val="00FA0BC4"/>
    <w:rsid w:val="00FA0DAF"/>
    <w:rsid w:val="00FA226F"/>
    <w:rsid w:val="00FA349B"/>
    <w:rsid w:val="00FA3F3C"/>
    <w:rsid w:val="00FA459E"/>
    <w:rsid w:val="00FA4797"/>
    <w:rsid w:val="00FA5898"/>
    <w:rsid w:val="00FA5D47"/>
    <w:rsid w:val="00FA7278"/>
    <w:rsid w:val="00FA7D9A"/>
    <w:rsid w:val="00FB10F8"/>
    <w:rsid w:val="00FB15CC"/>
    <w:rsid w:val="00FB169B"/>
    <w:rsid w:val="00FB21D9"/>
    <w:rsid w:val="00FB448F"/>
    <w:rsid w:val="00FB4C11"/>
    <w:rsid w:val="00FB5F44"/>
    <w:rsid w:val="00FB79BC"/>
    <w:rsid w:val="00FC1534"/>
    <w:rsid w:val="00FC4C80"/>
    <w:rsid w:val="00FC669A"/>
    <w:rsid w:val="00FC6FE2"/>
    <w:rsid w:val="00FC740B"/>
    <w:rsid w:val="00FD0DB4"/>
    <w:rsid w:val="00FD20AE"/>
    <w:rsid w:val="00FD382C"/>
    <w:rsid w:val="00FD41A6"/>
    <w:rsid w:val="00FD495E"/>
    <w:rsid w:val="00FD553D"/>
    <w:rsid w:val="00FD5BC1"/>
    <w:rsid w:val="00FD69A1"/>
    <w:rsid w:val="00FE10B7"/>
    <w:rsid w:val="00FE2826"/>
    <w:rsid w:val="00FE2BC6"/>
    <w:rsid w:val="00FE36F0"/>
    <w:rsid w:val="00FE5FF2"/>
    <w:rsid w:val="00FE74FB"/>
    <w:rsid w:val="00FE7C21"/>
    <w:rsid w:val="00FE7F37"/>
    <w:rsid w:val="00FF232E"/>
    <w:rsid w:val="00FF2357"/>
    <w:rsid w:val="00FF258A"/>
    <w:rsid w:val="00FF2B49"/>
    <w:rsid w:val="00FF2D12"/>
    <w:rsid w:val="00FF2E28"/>
    <w:rsid w:val="00FF2FC7"/>
    <w:rsid w:val="00FF6AA3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."/>
  <w:listSeparator w:val=","/>
  <w14:docId w14:val="62B0C1D0"/>
  <w15:docId w15:val="{7FCBF837-5818-4DEE-8C71-2AF75C95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0526"/>
    <w:pPr>
      <w:bidi/>
      <w:spacing w:line="360" w:lineRule="auto"/>
      <w:ind w:right="733"/>
      <w:jc w:val="both"/>
    </w:pPr>
    <w:rPr>
      <w:rFonts w:cs="David"/>
      <w:sz w:val="22"/>
      <w:szCs w:val="24"/>
      <w:lang w:eastAsia="he-IL"/>
    </w:rPr>
  </w:style>
  <w:style w:type="paragraph" w:styleId="Heading1">
    <w:name w:val="heading 1"/>
    <w:aliases w:val="כותרת 1 תעריף,h1,H1,Header1,H2,סעיף 1,גוטמן,ראשי גת,ASAPHeading 1,H2 Char,H2 Char Char,H2 Char Char תו,Char Char Char,H2 Char Char תו Char Char Char Char Char,כותרת 1 תו2 תו,כותרת 1 תו2,Section Heading,Hed_undl, Char Char Char"/>
    <w:basedOn w:val="Normal"/>
    <w:link w:val="Heading1Char"/>
    <w:qFormat/>
    <w:rsid w:val="00CF702C"/>
    <w:pPr>
      <w:keepNext/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</w:rPr>
  </w:style>
  <w:style w:type="paragraph" w:styleId="Heading2">
    <w:name w:val="heading 2"/>
    <w:aliases w:val="כותרת 2 תעריף"/>
    <w:basedOn w:val="Normal"/>
    <w:next w:val="Normal"/>
    <w:link w:val="Heading2Char"/>
    <w:uiPriority w:val="99"/>
    <w:qFormat/>
    <w:rsid w:val="00CF702C"/>
    <w:pPr>
      <w:keepNext/>
      <w:spacing w:before="120"/>
      <w:jc w:val="left"/>
      <w:outlineLvl w:val="1"/>
    </w:pPr>
    <w:rPr>
      <w:rFonts w:ascii="Arial" w:hAnsi="Arial" w:cs="Times New Roman"/>
      <w:b/>
      <w:bCs/>
      <w:sz w:val="26"/>
      <w:szCs w:val="26"/>
    </w:rPr>
  </w:style>
  <w:style w:type="paragraph" w:styleId="Heading3">
    <w:name w:val="heading 3"/>
    <w:aliases w:val="כותרת 3 תעריף"/>
    <w:basedOn w:val="Normal"/>
    <w:next w:val="Normal"/>
    <w:link w:val="Heading3Char"/>
    <w:uiPriority w:val="99"/>
    <w:qFormat/>
    <w:rsid w:val="00CF702C"/>
    <w:pPr>
      <w:keepNext/>
      <w:spacing w:before="120"/>
      <w:ind w:right="1152"/>
      <w:jc w:val="left"/>
      <w:outlineLvl w:val="2"/>
    </w:pPr>
    <w:rPr>
      <w:rFonts w:ascii="Arial" w:hAnsi="Arial" w:cs="Times New Roman"/>
      <w:b/>
      <w:bCs/>
    </w:rPr>
  </w:style>
  <w:style w:type="paragraph" w:styleId="Heading4">
    <w:name w:val="heading 4"/>
    <w:aliases w:val="כותרת 4 תעריף"/>
    <w:basedOn w:val="Normal"/>
    <w:next w:val="Normal"/>
    <w:link w:val="Heading4Char"/>
    <w:uiPriority w:val="99"/>
    <w:qFormat/>
    <w:rsid w:val="00CF702C"/>
    <w:pPr>
      <w:keepNext/>
      <w:spacing w:before="240" w:after="60" w:line="240" w:lineRule="auto"/>
      <w:ind w:right="0"/>
      <w:jc w:val="left"/>
      <w:outlineLvl w:val="3"/>
    </w:pPr>
    <w:rPr>
      <w:rFonts w:cs="Times New Roman"/>
      <w:b/>
      <w:bCs/>
      <w:iCs/>
      <w:sz w:val="28"/>
      <w:szCs w:val="28"/>
    </w:rPr>
  </w:style>
  <w:style w:type="paragraph" w:styleId="Heading5">
    <w:name w:val="heading 5"/>
    <w:aliases w:val="כותרת 5 תעריף"/>
    <w:basedOn w:val="Normal"/>
    <w:next w:val="Normal"/>
    <w:link w:val="Heading5Char"/>
    <w:uiPriority w:val="99"/>
    <w:qFormat/>
    <w:rsid w:val="00CF702C"/>
    <w:pPr>
      <w:keepNext/>
      <w:ind w:right="3600"/>
      <w:jc w:val="left"/>
      <w:outlineLvl w:val="4"/>
    </w:pPr>
    <w:rPr>
      <w:rFonts w:cs="Times New Roman"/>
      <w:b/>
      <w:bCs/>
      <w:sz w:val="24"/>
    </w:rPr>
  </w:style>
  <w:style w:type="paragraph" w:styleId="Heading6">
    <w:name w:val="heading 6"/>
    <w:aliases w:val="כותרת 6 תעריף"/>
    <w:basedOn w:val="Normal"/>
    <w:next w:val="Normal"/>
    <w:link w:val="Heading6Char"/>
    <w:uiPriority w:val="99"/>
    <w:qFormat/>
    <w:rsid w:val="00CF702C"/>
    <w:pPr>
      <w:keepNext/>
      <w:spacing w:after="240"/>
      <w:ind w:right="0"/>
      <w:jc w:val="center"/>
      <w:outlineLvl w:val="5"/>
    </w:pPr>
    <w:rPr>
      <w:rFonts w:cs="Times New Roman"/>
      <w:sz w:val="60"/>
      <w:szCs w:val="62"/>
      <w:u w:val="singl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F702C"/>
    <w:pPr>
      <w:keepNext/>
      <w:ind w:right="6930"/>
      <w:jc w:val="left"/>
      <w:outlineLvl w:val="6"/>
    </w:pPr>
    <w:rPr>
      <w:rFonts w:cs="Times New Roman"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F702C"/>
    <w:pPr>
      <w:keepNext/>
      <w:ind w:right="3958"/>
      <w:jc w:val="left"/>
      <w:outlineLvl w:val="7"/>
    </w:pPr>
    <w:rPr>
      <w:rFonts w:cs="Times New Roman"/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F702C"/>
    <w:pPr>
      <w:keepNext/>
      <w:keepLines/>
      <w:spacing w:before="200"/>
      <w:ind w:right="360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כותרת 1 תעריף Char,h1 Char,H1 Char,Header1 Char,H2 Char1,סעיף 1 Char,גוטמן Char,ראשי גת Char,ASAPHeading 1 Char,H2 Char Char1,H2 Char Char Char,H2 Char Char תו Char,Char Char Char Char,H2 Char Char תו Char Char Char Char Char Char"/>
    <w:link w:val="Heading1"/>
    <w:uiPriority w:val="99"/>
    <w:locked/>
    <w:rsid w:val="0010083D"/>
    <w:rPr>
      <w:rFonts w:ascii="Cambria" w:hAnsi="Cambria" w:cs="Times New Roman"/>
      <w:b/>
      <w:bCs/>
      <w:kern w:val="32"/>
      <w:sz w:val="32"/>
      <w:szCs w:val="32"/>
      <w:lang w:eastAsia="he-IL" w:bidi="he-IL"/>
    </w:rPr>
  </w:style>
  <w:style w:type="character" w:customStyle="1" w:styleId="Heading2Char">
    <w:name w:val="Heading 2 Char"/>
    <w:aliases w:val="כותרת 2 תעריף Char"/>
    <w:link w:val="Heading2"/>
    <w:uiPriority w:val="99"/>
    <w:locked/>
    <w:rsid w:val="00641F64"/>
    <w:rPr>
      <w:rFonts w:ascii="Arial" w:hAnsi="Arial" w:cs="Times New Roman"/>
      <w:b/>
      <w:sz w:val="26"/>
      <w:lang w:eastAsia="he-IL" w:bidi="he-IL"/>
    </w:rPr>
  </w:style>
  <w:style w:type="character" w:customStyle="1" w:styleId="Heading3Char">
    <w:name w:val="Heading 3 Char"/>
    <w:aliases w:val="כותרת 3 תעריף Char"/>
    <w:link w:val="Heading3"/>
    <w:uiPriority w:val="99"/>
    <w:locked/>
    <w:rsid w:val="00641F64"/>
    <w:rPr>
      <w:rFonts w:ascii="Arial" w:hAnsi="Arial" w:cs="Times New Roman"/>
      <w:b/>
      <w:sz w:val="24"/>
      <w:lang w:eastAsia="he-IL" w:bidi="he-IL"/>
    </w:rPr>
  </w:style>
  <w:style w:type="character" w:customStyle="1" w:styleId="Heading4Char">
    <w:name w:val="Heading 4 Char"/>
    <w:aliases w:val="כותרת 4 תעריף Char"/>
    <w:link w:val="Heading4"/>
    <w:uiPriority w:val="99"/>
    <w:locked/>
    <w:rsid w:val="00641F64"/>
    <w:rPr>
      <w:rFonts w:cs="Times New Roman"/>
      <w:b/>
      <w:sz w:val="28"/>
      <w:lang w:eastAsia="he-IL" w:bidi="he-IL"/>
    </w:rPr>
  </w:style>
  <w:style w:type="character" w:customStyle="1" w:styleId="Heading5Char">
    <w:name w:val="Heading 5 Char"/>
    <w:aliases w:val="כותרת 5 תעריף Char"/>
    <w:link w:val="Heading5"/>
    <w:uiPriority w:val="99"/>
    <w:locked/>
    <w:rsid w:val="00641F64"/>
    <w:rPr>
      <w:rFonts w:cs="Times New Roman"/>
      <w:b/>
      <w:sz w:val="24"/>
      <w:lang w:eastAsia="he-IL" w:bidi="he-IL"/>
    </w:rPr>
  </w:style>
  <w:style w:type="character" w:customStyle="1" w:styleId="Heading6Char">
    <w:name w:val="Heading 6 Char"/>
    <w:aliases w:val="כותרת 6 תעריף Char"/>
    <w:link w:val="Heading6"/>
    <w:uiPriority w:val="99"/>
    <w:locked/>
    <w:rsid w:val="00641F64"/>
    <w:rPr>
      <w:rFonts w:cs="Times New Roman"/>
      <w:sz w:val="62"/>
      <w:u w:val="single"/>
      <w:lang w:eastAsia="he-IL" w:bidi="he-IL"/>
    </w:rPr>
  </w:style>
  <w:style w:type="character" w:customStyle="1" w:styleId="Heading7Char">
    <w:name w:val="Heading 7 Char"/>
    <w:link w:val="Heading7"/>
    <w:uiPriority w:val="99"/>
    <w:locked/>
    <w:rsid w:val="00641F64"/>
    <w:rPr>
      <w:rFonts w:cs="Times New Roman"/>
      <w:sz w:val="24"/>
      <w:lang w:eastAsia="he-IL" w:bidi="he-IL"/>
    </w:rPr>
  </w:style>
  <w:style w:type="character" w:customStyle="1" w:styleId="Heading8Char">
    <w:name w:val="Heading 8 Char"/>
    <w:link w:val="Heading8"/>
    <w:uiPriority w:val="99"/>
    <w:locked/>
    <w:rsid w:val="00641F64"/>
    <w:rPr>
      <w:rFonts w:cs="Times New Roman"/>
      <w:sz w:val="24"/>
      <w:lang w:eastAsia="he-IL" w:bidi="he-IL"/>
    </w:rPr>
  </w:style>
  <w:style w:type="character" w:customStyle="1" w:styleId="Heading9Char">
    <w:name w:val="Heading 9 Char"/>
    <w:link w:val="Heading9"/>
    <w:uiPriority w:val="99"/>
    <w:semiHidden/>
    <w:locked/>
    <w:rsid w:val="0010083D"/>
    <w:rPr>
      <w:rFonts w:ascii="Cambria" w:hAnsi="Cambria" w:cs="Times New Roman"/>
      <w:lang w:eastAsia="he-IL" w:bidi="he-IL"/>
    </w:rPr>
  </w:style>
  <w:style w:type="paragraph" w:styleId="Header">
    <w:name w:val="header"/>
    <w:basedOn w:val="Normal"/>
    <w:link w:val="HeaderChar"/>
    <w:uiPriority w:val="99"/>
    <w:rsid w:val="00CF702C"/>
    <w:pPr>
      <w:tabs>
        <w:tab w:val="center" w:pos="4153"/>
        <w:tab w:val="right" w:pos="8306"/>
      </w:tabs>
      <w:ind w:right="0"/>
    </w:pPr>
    <w:rPr>
      <w:color w:val="0000FF"/>
      <w:sz w:val="20"/>
    </w:rPr>
  </w:style>
  <w:style w:type="character" w:customStyle="1" w:styleId="HeaderChar">
    <w:name w:val="Header Char"/>
    <w:link w:val="Header"/>
    <w:uiPriority w:val="99"/>
    <w:locked/>
    <w:rsid w:val="0010083D"/>
    <w:rPr>
      <w:rFonts w:cs="David"/>
      <w:sz w:val="24"/>
      <w:szCs w:val="24"/>
      <w:lang w:eastAsia="he-IL" w:bidi="he-IL"/>
    </w:rPr>
  </w:style>
  <w:style w:type="paragraph" w:styleId="Subtitle">
    <w:name w:val="Subtitle"/>
    <w:basedOn w:val="Normal"/>
    <w:link w:val="SubtitleChar"/>
    <w:uiPriority w:val="99"/>
    <w:qFormat/>
    <w:rsid w:val="00CF702C"/>
    <w:pPr>
      <w:ind w:right="0"/>
      <w:jc w:val="left"/>
    </w:pPr>
    <w:rPr>
      <w:b/>
      <w:bCs/>
      <w:sz w:val="28"/>
      <w:szCs w:val="28"/>
      <w:u w:val="single"/>
    </w:rPr>
  </w:style>
  <w:style w:type="character" w:customStyle="1" w:styleId="SubtitleChar">
    <w:name w:val="Subtitle Char"/>
    <w:link w:val="Subtitle"/>
    <w:uiPriority w:val="99"/>
    <w:locked/>
    <w:rsid w:val="0010083D"/>
    <w:rPr>
      <w:rFonts w:ascii="Cambria" w:hAnsi="Cambria" w:cs="Times New Roman"/>
      <w:sz w:val="24"/>
      <w:szCs w:val="24"/>
      <w:lang w:eastAsia="he-IL" w:bidi="he-IL"/>
    </w:rPr>
  </w:style>
  <w:style w:type="paragraph" w:styleId="Footer">
    <w:name w:val="footer"/>
    <w:basedOn w:val="Normal"/>
    <w:link w:val="FooterChar"/>
    <w:uiPriority w:val="99"/>
    <w:rsid w:val="00CF702C"/>
    <w:pPr>
      <w:tabs>
        <w:tab w:val="center" w:pos="4153"/>
        <w:tab w:val="right" w:pos="8306"/>
      </w:tabs>
      <w:ind w:left="1021" w:right="0"/>
    </w:pPr>
  </w:style>
  <w:style w:type="character" w:customStyle="1" w:styleId="FooterChar">
    <w:name w:val="Footer Char"/>
    <w:link w:val="Footer"/>
    <w:uiPriority w:val="99"/>
    <w:locked/>
    <w:rsid w:val="008665E9"/>
    <w:rPr>
      <w:rFonts w:cs="David"/>
      <w:sz w:val="24"/>
      <w:szCs w:val="24"/>
      <w:lang w:val="en-US" w:eastAsia="he-IL" w:bidi="he-IL"/>
    </w:rPr>
  </w:style>
  <w:style w:type="character" w:styleId="PageNumber">
    <w:name w:val="page number"/>
    <w:uiPriority w:val="99"/>
    <w:rsid w:val="00CF702C"/>
    <w:rPr>
      <w:rFonts w:cs="Times New Roman"/>
    </w:rPr>
  </w:style>
  <w:style w:type="paragraph" w:styleId="TOC1">
    <w:name w:val="toc 1"/>
    <w:basedOn w:val="Normal"/>
    <w:next w:val="Normal"/>
    <w:uiPriority w:val="39"/>
    <w:rsid w:val="00D52C42"/>
    <w:pPr>
      <w:ind w:left="-624" w:right="164"/>
    </w:pPr>
  </w:style>
  <w:style w:type="paragraph" w:styleId="TOC2">
    <w:name w:val="toc 2"/>
    <w:basedOn w:val="Normal"/>
    <w:next w:val="Normal"/>
    <w:uiPriority w:val="39"/>
    <w:rsid w:val="00E16BF8"/>
    <w:pPr>
      <w:tabs>
        <w:tab w:val="left" w:pos="424"/>
        <w:tab w:val="right" w:leader="dot" w:pos="8504"/>
      </w:tabs>
      <w:ind w:right="166"/>
    </w:pPr>
    <w:rPr>
      <w:rFonts w:ascii="Calibri" w:hAnsi="Calibri"/>
      <w:noProof/>
      <w:sz w:val="24"/>
      <w:lang w:eastAsia="en-US"/>
    </w:rPr>
  </w:style>
  <w:style w:type="paragraph" w:styleId="TOC3">
    <w:name w:val="toc 3"/>
    <w:basedOn w:val="Normal"/>
    <w:next w:val="Normal"/>
    <w:autoRedefine/>
    <w:uiPriority w:val="39"/>
    <w:rsid w:val="00CF702C"/>
    <w:pPr>
      <w:bidi w:val="0"/>
      <w:ind w:left="440" w:right="0"/>
    </w:pPr>
  </w:style>
  <w:style w:type="paragraph" w:styleId="TOC4">
    <w:name w:val="toc 4"/>
    <w:basedOn w:val="Normal"/>
    <w:next w:val="Normal"/>
    <w:autoRedefine/>
    <w:uiPriority w:val="39"/>
    <w:rsid w:val="00CF702C"/>
    <w:pPr>
      <w:bidi w:val="0"/>
      <w:ind w:left="660" w:right="0"/>
    </w:pPr>
  </w:style>
  <w:style w:type="paragraph" w:styleId="TOC5">
    <w:name w:val="toc 5"/>
    <w:basedOn w:val="Normal"/>
    <w:next w:val="Normal"/>
    <w:autoRedefine/>
    <w:uiPriority w:val="39"/>
    <w:rsid w:val="00CF702C"/>
    <w:pPr>
      <w:bidi w:val="0"/>
      <w:ind w:left="880" w:right="0"/>
    </w:pPr>
  </w:style>
  <w:style w:type="paragraph" w:styleId="TOC6">
    <w:name w:val="toc 6"/>
    <w:basedOn w:val="Normal"/>
    <w:next w:val="Normal"/>
    <w:autoRedefine/>
    <w:uiPriority w:val="39"/>
    <w:rsid w:val="00CF702C"/>
    <w:pPr>
      <w:bidi w:val="0"/>
      <w:ind w:left="1100" w:right="0"/>
    </w:pPr>
  </w:style>
  <w:style w:type="paragraph" w:styleId="TOC7">
    <w:name w:val="toc 7"/>
    <w:basedOn w:val="Normal"/>
    <w:next w:val="Normal"/>
    <w:autoRedefine/>
    <w:uiPriority w:val="39"/>
    <w:rsid w:val="00CF702C"/>
    <w:pPr>
      <w:bidi w:val="0"/>
      <w:ind w:left="1320" w:right="0"/>
    </w:pPr>
  </w:style>
  <w:style w:type="paragraph" w:styleId="TOC8">
    <w:name w:val="toc 8"/>
    <w:basedOn w:val="Normal"/>
    <w:next w:val="Normal"/>
    <w:autoRedefine/>
    <w:uiPriority w:val="39"/>
    <w:rsid w:val="00CF702C"/>
    <w:pPr>
      <w:bidi w:val="0"/>
      <w:ind w:left="1540" w:right="0"/>
    </w:pPr>
  </w:style>
  <w:style w:type="paragraph" w:styleId="TOC9">
    <w:name w:val="toc 9"/>
    <w:basedOn w:val="Normal"/>
    <w:next w:val="Normal"/>
    <w:autoRedefine/>
    <w:uiPriority w:val="39"/>
    <w:rsid w:val="00CF702C"/>
    <w:pPr>
      <w:bidi w:val="0"/>
      <w:ind w:left="1760" w:right="0"/>
    </w:pPr>
  </w:style>
  <w:style w:type="character" w:styleId="Hyperlink">
    <w:name w:val="Hyperlink"/>
    <w:uiPriority w:val="99"/>
    <w:rsid w:val="00CF702C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CF702C"/>
    <w:pPr>
      <w:ind w:right="0"/>
      <w:jc w:val="left"/>
    </w:pPr>
    <w:rPr>
      <w:rFonts w:ascii="Tahoma" w:hAnsi="Tahoma"/>
      <w:sz w:val="24"/>
    </w:rPr>
  </w:style>
  <w:style w:type="character" w:customStyle="1" w:styleId="BodyTextChar">
    <w:name w:val="Body Text Char"/>
    <w:link w:val="BodyText"/>
    <w:uiPriority w:val="99"/>
    <w:semiHidden/>
    <w:locked/>
    <w:rsid w:val="0010083D"/>
    <w:rPr>
      <w:rFonts w:cs="David"/>
      <w:sz w:val="24"/>
      <w:szCs w:val="24"/>
      <w:lang w:eastAsia="he-IL" w:bidi="he-IL"/>
    </w:rPr>
  </w:style>
  <w:style w:type="paragraph" w:styleId="BlockText">
    <w:name w:val="Block Text"/>
    <w:basedOn w:val="Normal"/>
    <w:uiPriority w:val="99"/>
    <w:semiHidden/>
    <w:rsid w:val="00CF702C"/>
    <w:pPr>
      <w:spacing w:line="240" w:lineRule="auto"/>
      <w:ind w:left="1134" w:right="0" w:hanging="564"/>
      <w:jc w:val="left"/>
    </w:pPr>
    <w:rPr>
      <w:color w:val="0000FF"/>
      <w:sz w:val="20"/>
    </w:rPr>
  </w:style>
  <w:style w:type="paragraph" w:customStyle="1" w:styleId="a0">
    <w:name w:val="שם פרק"/>
    <w:basedOn w:val="Heading1"/>
    <w:uiPriority w:val="99"/>
    <w:rsid w:val="004639DC"/>
    <w:pPr>
      <w:keepLines/>
      <w:ind w:right="-567"/>
      <w:jc w:val="center"/>
    </w:pPr>
    <w:rPr>
      <w:rFonts w:cs="David"/>
      <w:sz w:val="32"/>
      <w:szCs w:val="32"/>
      <w:lang w:eastAsia="en-US"/>
    </w:rPr>
  </w:style>
  <w:style w:type="paragraph" w:customStyle="1" w:styleId="contract">
    <w:name w:val="contract"/>
    <w:uiPriority w:val="99"/>
    <w:rsid w:val="00CF702C"/>
    <w:pPr>
      <w:spacing w:after="240"/>
    </w:pPr>
    <w:rPr>
      <w:lang w:eastAsia="he-IL"/>
    </w:rPr>
  </w:style>
  <w:style w:type="paragraph" w:styleId="BalloonText">
    <w:name w:val="Balloon Text"/>
    <w:basedOn w:val="Normal"/>
    <w:link w:val="BalloonTextChar"/>
    <w:uiPriority w:val="99"/>
    <w:rsid w:val="00CF702C"/>
    <w:pPr>
      <w:spacing w:line="240" w:lineRule="auto"/>
      <w:ind w:left="1021" w:right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0083D"/>
    <w:rPr>
      <w:rFonts w:ascii="Tahoma" w:hAnsi="Tahoma" w:cs="Tahoma"/>
      <w:sz w:val="16"/>
      <w:szCs w:val="16"/>
      <w:lang w:val="en-US" w:eastAsia="he-IL" w:bidi="he-IL"/>
    </w:rPr>
  </w:style>
  <w:style w:type="character" w:customStyle="1" w:styleId="a1">
    <w:name w:val="טקסט בלונים תו"/>
    <w:uiPriority w:val="99"/>
    <w:rsid w:val="00CF702C"/>
    <w:rPr>
      <w:rFonts w:ascii="Tahoma" w:hAnsi="Tahoma"/>
      <w:sz w:val="16"/>
      <w:lang w:eastAsia="he-IL" w:bidi="he-IL"/>
    </w:rPr>
  </w:style>
  <w:style w:type="paragraph" w:styleId="Revision">
    <w:name w:val="Revision"/>
    <w:hidden/>
    <w:uiPriority w:val="99"/>
    <w:semiHidden/>
    <w:rsid w:val="00CF702C"/>
    <w:rPr>
      <w:rFonts w:cs="David"/>
      <w:sz w:val="22"/>
      <w:szCs w:val="24"/>
      <w:lang w:eastAsia="he-IL"/>
    </w:rPr>
  </w:style>
  <w:style w:type="paragraph" w:customStyle="1" w:styleId="a2">
    <w:name w:val="תו תו תו תו"/>
    <w:aliases w:val="תו תו תו תו תו תו"/>
    <w:basedOn w:val="Normal"/>
    <w:next w:val="Normal"/>
    <w:autoRedefine/>
    <w:uiPriority w:val="99"/>
    <w:rsid w:val="00CF702C"/>
    <w:p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character" w:customStyle="1" w:styleId="default">
    <w:name w:val="default"/>
    <w:uiPriority w:val="99"/>
    <w:rsid w:val="00CF702C"/>
    <w:rPr>
      <w:rFonts w:ascii="Times New Roman" w:hAnsi="Times New Roman"/>
      <w:sz w:val="26"/>
    </w:rPr>
  </w:style>
  <w:style w:type="paragraph" w:customStyle="1" w:styleId="P00">
    <w:name w:val="P00"/>
    <w:uiPriority w:val="99"/>
    <w:rsid w:val="00CF702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big-number">
    <w:name w:val="big-number"/>
    <w:uiPriority w:val="99"/>
    <w:rsid w:val="00CF702C"/>
    <w:rPr>
      <w:rFonts w:ascii="Times New Roman" w:hAnsi="Times New Roman"/>
      <w:sz w:val="32"/>
    </w:rPr>
  </w:style>
  <w:style w:type="paragraph" w:customStyle="1" w:styleId="P22">
    <w:name w:val="P22"/>
    <w:basedOn w:val="P00"/>
    <w:uiPriority w:val="99"/>
    <w:rsid w:val="00CF702C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CF702C"/>
    <w:pPr>
      <w:tabs>
        <w:tab w:val="clear" w:pos="624"/>
        <w:tab w:val="clear" w:pos="1021"/>
        <w:tab w:val="clear" w:pos="1474"/>
      </w:tabs>
      <w:ind w:right="1474"/>
    </w:pPr>
  </w:style>
  <w:style w:type="paragraph" w:customStyle="1" w:styleId="Char">
    <w:name w:val="Char"/>
    <w:basedOn w:val="Normal"/>
    <w:uiPriority w:val="99"/>
    <w:rsid w:val="00CF702C"/>
    <w:p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3">
    <w:name w:val="תו"/>
    <w:basedOn w:val="Normal"/>
    <w:uiPriority w:val="99"/>
    <w:rsid w:val="00CF702C"/>
    <w:p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Caption">
    <w:name w:val="caption"/>
    <w:basedOn w:val="Normal"/>
    <w:next w:val="Normal"/>
    <w:uiPriority w:val="99"/>
    <w:qFormat/>
    <w:rsid w:val="00CF702C"/>
    <w:pPr>
      <w:spacing w:line="240" w:lineRule="auto"/>
      <w:ind w:right="0"/>
      <w:jc w:val="center"/>
    </w:pPr>
    <w:rPr>
      <w:rFonts w:cs="FrankRuehl"/>
      <w:iCs/>
      <w:color w:val="3366FF"/>
      <w:sz w:val="36"/>
      <w:szCs w:val="36"/>
    </w:rPr>
  </w:style>
  <w:style w:type="character" w:styleId="FollowedHyperlink">
    <w:name w:val="FollowedHyperlink"/>
    <w:uiPriority w:val="99"/>
    <w:semiHidden/>
    <w:rsid w:val="00CF702C"/>
    <w:rPr>
      <w:rFonts w:cs="Times New Roman"/>
      <w:color w:val="800080"/>
      <w:u w:val="single"/>
    </w:rPr>
  </w:style>
  <w:style w:type="paragraph" w:styleId="FootnoteText">
    <w:name w:val="footnote text"/>
    <w:basedOn w:val="Normal"/>
    <w:link w:val="FootnoteTextChar"/>
    <w:uiPriority w:val="99"/>
    <w:semiHidden/>
    <w:rsid w:val="00CF702C"/>
    <w:p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locked/>
    <w:rsid w:val="0010083D"/>
    <w:rPr>
      <w:rFonts w:cs="David"/>
      <w:sz w:val="20"/>
      <w:szCs w:val="20"/>
      <w:lang w:eastAsia="he-IL" w:bidi="he-IL"/>
    </w:rPr>
  </w:style>
  <w:style w:type="table" w:styleId="MediumGrid3-Accent1">
    <w:name w:val="Medium Grid 3 Accent 1"/>
    <w:basedOn w:val="TableNormal"/>
    <w:uiPriority w:val="99"/>
    <w:rsid w:val="00590A62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rFonts w:cs="Times New Roman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rFonts w:cs="Times New Roman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paragraph" w:styleId="CommentText">
    <w:name w:val="annotation text"/>
    <w:basedOn w:val="Normal"/>
    <w:link w:val="CommentTextChar"/>
    <w:uiPriority w:val="99"/>
    <w:rsid w:val="00CF702C"/>
    <w:pPr>
      <w:spacing w:line="240" w:lineRule="auto"/>
      <w:ind w:right="0"/>
      <w:jc w:val="left"/>
    </w:pPr>
    <w:rPr>
      <w:rFonts w:cs="Times New Roman"/>
      <w:iCs/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0233B2"/>
    <w:rPr>
      <w:rFonts w:cs="Times New Roman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F702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D03D66"/>
    <w:rPr>
      <w:rFonts w:cs="Times New Roman"/>
      <w:b/>
      <w:lang w:eastAsia="he-IL" w:bidi="he-IL"/>
    </w:rPr>
  </w:style>
  <w:style w:type="paragraph" w:customStyle="1" w:styleId="10">
    <w:name w:val="כותרת1"/>
    <w:basedOn w:val="Heading1"/>
    <w:next w:val="Normal"/>
    <w:uiPriority w:val="99"/>
    <w:rsid w:val="004639DC"/>
    <w:pPr>
      <w:keepLines/>
      <w:numPr>
        <w:numId w:val="1"/>
      </w:numPr>
      <w:spacing w:before="0"/>
    </w:pPr>
    <w:rPr>
      <w:rFonts w:cs="David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CF702C"/>
    <w:pPr>
      <w:overflowPunct w:val="0"/>
      <w:autoSpaceDE w:val="0"/>
      <w:autoSpaceDN w:val="0"/>
      <w:adjustRightInd w:val="0"/>
      <w:spacing w:before="120" w:line="240" w:lineRule="auto"/>
      <w:ind w:left="714" w:right="0" w:hanging="765"/>
      <w:textAlignment w:val="baseline"/>
    </w:pPr>
    <w:rPr>
      <w:sz w:val="28"/>
      <w:szCs w:val="28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10083D"/>
    <w:rPr>
      <w:rFonts w:cs="David"/>
      <w:sz w:val="24"/>
      <w:szCs w:val="24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semiHidden/>
    <w:rsid w:val="00CF702C"/>
    <w:pPr>
      <w:spacing w:after="120" w:line="240" w:lineRule="auto"/>
      <w:ind w:left="283" w:right="0"/>
      <w:jc w:val="left"/>
    </w:pPr>
    <w:rPr>
      <w:rFonts w:cs="Times New Roman"/>
      <w:iCs/>
      <w:sz w:val="24"/>
    </w:rPr>
  </w:style>
  <w:style w:type="character" w:customStyle="1" w:styleId="BodyTextIndentChar">
    <w:name w:val="Body Text Indent Char"/>
    <w:link w:val="BodyTextIndent"/>
    <w:uiPriority w:val="99"/>
    <w:semiHidden/>
    <w:locked/>
    <w:rsid w:val="00D03D66"/>
    <w:rPr>
      <w:rFonts w:cs="Times New Roman"/>
      <w:sz w:val="24"/>
      <w:lang w:eastAsia="he-IL" w:bidi="he-IL"/>
    </w:rPr>
  </w:style>
  <w:style w:type="paragraph" w:customStyle="1" w:styleId="-">
    <w:name w:val="רגיל-מרים"/>
    <w:uiPriority w:val="99"/>
    <w:rsid w:val="00CF702C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BodyTextIndent3">
    <w:name w:val="Body Text Indent 3"/>
    <w:basedOn w:val="Normal"/>
    <w:link w:val="BodyTextIndent3Char"/>
    <w:uiPriority w:val="99"/>
    <w:semiHidden/>
    <w:rsid w:val="00CF702C"/>
    <w:pPr>
      <w:spacing w:after="120" w:line="240" w:lineRule="auto"/>
      <w:ind w:left="283" w:right="0"/>
      <w:jc w:val="left"/>
    </w:pPr>
    <w:rPr>
      <w:iCs/>
      <w:sz w:val="16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10083D"/>
    <w:rPr>
      <w:rFonts w:cs="David"/>
      <w:sz w:val="16"/>
      <w:szCs w:val="16"/>
      <w:lang w:eastAsia="he-IL" w:bidi="he-IL"/>
    </w:rPr>
  </w:style>
  <w:style w:type="paragraph" w:styleId="Title">
    <w:name w:val="Title"/>
    <w:basedOn w:val="Normal"/>
    <w:link w:val="TitleChar"/>
    <w:uiPriority w:val="99"/>
    <w:qFormat/>
    <w:rsid w:val="00CF702C"/>
    <w:pPr>
      <w:spacing w:line="240" w:lineRule="auto"/>
      <w:ind w:right="0"/>
      <w:jc w:val="center"/>
    </w:pPr>
    <w:rPr>
      <w:rFonts w:cs="Times New Roman"/>
      <w:b/>
      <w:bCs/>
      <w:sz w:val="32"/>
      <w:szCs w:val="32"/>
      <w:u w:val="single"/>
    </w:rPr>
  </w:style>
  <w:style w:type="character" w:customStyle="1" w:styleId="TitleChar">
    <w:name w:val="Title Char"/>
    <w:link w:val="Title"/>
    <w:uiPriority w:val="99"/>
    <w:locked/>
    <w:rsid w:val="00FD495E"/>
    <w:rPr>
      <w:rFonts w:cs="Times New Roman"/>
      <w:b/>
      <w:sz w:val="32"/>
      <w:u w:val="single"/>
      <w:lang w:eastAsia="he-IL" w:bidi="he-IL"/>
    </w:rPr>
  </w:style>
  <w:style w:type="paragraph" w:customStyle="1" w:styleId="a4">
    <w:name w:val="דויד"/>
    <w:uiPriority w:val="99"/>
    <w:rsid w:val="00CF702C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character" w:customStyle="1" w:styleId="a5">
    <w:name w:val="כותרת עליונה תו"/>
    <w:uiPriority w:val="99"/>
    <w:rsid w:val="00CF702C"/>
    <w:rPr>
      <w:color w:val="0000FF"/>
      <w:sz w:val="24"/>
      <w:lang w:val="en-US" w:eastAsia="he-IL" w:bidi="he-IL"/>
    </w:rPr>
  </w:style>
  <w:style w:type="character" w:customStyle="1" w:styleId="9">
    <w:name w:val="כותרת 9 תו"/>
    <w:aliases w:val="Heading 9 תו"/>
    <w:uiPriority w:val="99"/>
    <w:rsid w:val="00CF702C"/>
    <w:rPr>
      <w:rFonts w:ascii="Cambria" w:hAnsi="Cambria"/>
      <w:i/>
      <w:color w:val="404040"/>
      <w:lang w:eastAsia="he-IL" w:bidi="he-IL"/>
    </w:rPr>
  </w:style>
  <w:style w:type="paragraph" w:styleId="ListParagraph">
    <w:name w:val="List Paragraph"/>
    <w:aliases w:val="lp1,Bullet List,FooterText,numbered,Paragraphe de liste1,פיסקת bullets,LP1,מכרזים - טקסט סעיפים,פיסקת רשימה11,List Paragraph1"/>
    <w:basedOn w:val="Normal"/>
    <w:link w:val="ListParagraphChar"/>
    <w:uiPriority w:val="34"/>
    <w:qFormat/>
    <w:rsid w:val="00CF702C"/>
    <w:rPr>
      <w:rFonts w:cs="Times New Roman"/>
      <w:sz w:val="24"/>
      <w:szCs w:val="20"/>
    </w:rPr>
  </w:style>
  <w:style w:type="paragraph" w:customStyle="1" w:styleId="xl24">
    <w:name w:val="xl24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5">
    <w:name w:val="xl25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6">
    <w:name w:val="xl26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7">
    <w:name w:val="xl27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8">
    <w:name w:val="xl28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29">
    <w:name w:val="xl29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0">
    <w:name w:val="xl30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1">
    <w:name w:val="xl31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2">
    <w:name w:val="xl32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3">
    <w:name w:val="xl33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34">
    <w:name w:val="xl34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18"/>
      <w:szCs w:val="18"/>
    </w:rPr>
  </w:style>
  <w:style w:type="paragraph" w:customStyle="1" w:styleId="xl35">
    <w:name w:val="xl35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6">
    <w:name w:val="xl36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7">
    <w:name w:val="xl37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8">
    <w:name w:val="xl38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right"/>
    </w:pPr>
    <w:rPr>
      <w:rFonts w:ascii="Arial" w:eastAsia="Arial Unicode MS" w:hAnsi="Arial" w:cs="Arial"/>
      <w:sz w:val="18"/>
      <w:szCs w:val="18"/>
    </w:rPr>
  </w:style>
  <w:style w:type="paragraph" w:customStyle="1" w:styleId="xl39">
    <w:name w:val="xl39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40">
    <w:name w:val="xl40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1">
    <w:name w:val="xl41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2">
    <w:name w:val="xl42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3">
    <w:name w:val="xl43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4">
    <w:name w:val="xl44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5">
    <w:name w:val="xl45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6">
    <w:name w:val="xl46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7">
    <w:name w:val="xl47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8">
    <w:name w:val="xl48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9">
    <w:name w:val="xl49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styleId="List">
    <w:name w:val="List"/>
    <w:basedOn w:val="Normal"/>
    <w:uiPriority w:val="99"/>
    <w:semiHidden/>
    <w:rsid w:val="00CF702C"/>
    <w:pP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character" w:styleId="EndnoteReference">
    <w:name w:val="endnote reference"/>
    <w:uiPriority w:val="99"/>
    <w:semiHidden/>
    <w:rsid w:val="00CF702C"/>
    <w:rPr>
      <w:rFonts w:cs="Times New Roman"/>
      <w:vertAlign w:val="superscript"/>
    </w:rPr>
  </w:style>
  <w:style w:type="paragraph" w:styleId="TableofFigures">
    <w:name w:val="table of figures"/>
    <w:basedOn w:val="Normal"/>
    <w:next w:val="Normal"/>
    <w:uiPriority w:val="99"/>
    <w:rsid w:val="00CF702C"/>
    <w:pPr>
      <w:ind w:right="360"/>
    </w:pPr>
    <w:rPr>
      <w:sz w:val="24"/>
    </w:rPr>
  </w:style>
  <w:style w:type="paragraph" w:styleId="TOCHeading">
    <w:name w:val="TOC Heading"/>
    <w:basedOn w:val="Heading1"/>
    <w:next w:val="Normal"/>
    <w:uiPriority w:val="99"/>
    <w:qFormat/>
    <w:rsid w:val="00CF702C"/>
    <w:pPr>
      <w:keepLines/>
      <w:spacing w:before="480" w:after="0" w:line="276" w:lineRule="auto"/>
      <w:ind w:right="0"/>
      <w:jc w:val="left"/>
      <w:outlineLvl w:val="9"/>
    </w:pPr>
    <w:rPr>
      <w:rFonts w:ascii="Cambria" w:hAnsi="Cambria" w:cs="Times New Roman"/>
      <w:color w:val="365F91"/>
      <w:kern w:val="0"/>
      <w:sz w:val="28"/>
      <w:u w:val="none"/>
      <w:lang w:eastAsia="en-US"/>
    </w:rPr>
  </w:style>
  <w:style w:type="paragraph" w:customStyle="1" w:styleId="41">
    <w:name w:val="ס4()"/>
    <w:basedOn w:val="Normal"/>
    <w:uiPriority w:val="99"/>
    <w:rsid w:val="00CF702C"/>
    <w:pPr>
      <w:widowControl w:val="0"/>
      <w:tabs>
        <w:tab w:val="left" w:pos="1701"/>
        <w:tab w:val="left" w:pos="2041"/>
        <w:tab w:val="right" w:pos="2154"/>
      </w:tabs>
      <w:autoSpaceDE w:val="0"/>
      <w:autoSpaceDN w:val="0"/>
      <w:spacing w:after="20" w:line="240" w:lineRule="auto"/>
      <w:ind w:left="2410" w:right="2410" w:hanging="1559"/>
      <w:jc w:val="right"/>
    </w:pPr>
    <w:rPr>
      <w:rFonts w:cs="Times New Roman"/>
    </w:rPr>
  </w:style>
  <w:style w:type="paragraph" w:customStyle="1" w:styleId="B867A7CF2B6F4597B3A242B1E998028E">
    <w:name w:val="B867A7CF2B6F4597B3A242B1E998028E"/>
    <w:uiPriority w:val="99"/>
    <w:rsid w:val="00CF702C"/>
    <w:pPr>
      <w:spacing w:after="200" w:line="276" w:lineRule="auto"/>
    </w:pPr>
    <w:rPr>
      <w:rFonts w:ascii="Calibri" w:hAnsi="Calibri" w:cs="Arial"/>
      <w:sz w:val="22"/>
      <w:szCs w:val="22"/>
      <w:lang w:bidi="ar-SA"/>
    </w:rPr>
  </w:style>
  <w:style w:type="character" w:customStyle="1" w:styleId="13">
    <w:name w:val="כותרת 1 תו"/>
    <w:aliases w:val="כותרת 1 תעריף תו"/>
    <w:uiPriority w:val="99"/>
    <w:rsid w:val="00CF702C"/>
    <w:rPr>
      <w:rFonts w:ascii="Arial" w:hAnsi="Arial"/>
      <w:b/>
      <w:kern w:val="32"/>
      <w:sz w:val="28"/>
      <w:u w:val="single"/>
      <w:lang w:eastAsia="he-IL" w:bidi="he-IL"/>
    </w:rPr>
  </w:style>
  <w:style w:type="character" w:customStyle="1" w:styleId="a6">
    <w:name w:val="כותרת משנה תו"/>
    <w:uiPriority w:val="99"/>
    <w:rsid w:val="00CF702C"/>
    <w:rPr>
      <w:b/>
      <w:sz w:val="28"/>
      <w:u w:val="single"/>
      <w:lang w:eastAsia="he-IL" w:bidi="he-IL"/>
    </w:rPr>
  </w:style>
  <w:style w:type="character" w:customStyle="1" w:styleId="a7">
    <w:name w:val="גוף טקסט תו"/>
    <w:uiPriority w:val="99"/>
    <w:rsid w:val="00CF702C"/>
    <w:rPr>
      <w:rFonts w:ascii="Tahoma" w:hAnsi="Tahoma"/>
      <w:sz w:val="24"/>
      <w:lang w:eastAsia="he-IL" w:bidi="he-IL"/>
    </w:rPr>
  </w:style>
  <w:style w:type="character" w:styleId="CommentReference">
    <w:name w:val="annotation reference"/>
    <w:uiPriority w:val="99"/>
    <w:rsid w:val="00C36175"/>
    <w:rPr>
      <w:rFonts w:cs="Times New Roman"/>
      <w:sz w:val="16"/>
    </w:rPr>
  </w:style>
  <w:style w:type="paragraph" w:customStyle="1" w:styleId="Normal1">
    <w:name w:val="Normal1"/>
    <w:basedOn w:val="Normal"/>
    <w:link w:val="Normal10"/>
    <w:uiPriority w:val="99"/>
    <w:rsid w:val="0003267E"/>
    <w:pPr>
      <w:spacing w:before="120" w:line="320" w:lineRule="exact"/>
      <w:ind w:left="397" w:right="0"/>
    </w:pPr>
    <w:rPr>
      <w:rFonts w:cs="Times New Roman"/>
      <w:sz w:val="24"/>
      <w:szCs w:val="20"/>
    </w:rPr>
  </w:style>
  <w:style w:type="character" w:customStyle="1" w:styleId="Normal10">
    <w:name w:val="Normal1 תו"/>
    <w:link w:val="Normal1"/>
    <w:uiPriority w:val="99"/>
    <w:locked/>
    <w:rsid w:val="0003267E"/>
    <w:rPr>
      <w:sz w:val="24"/>
      <w:lang w:eastAsia="he-IL" w:bidi="he-IL"/>
    </w:rPr>
  </w:style>
  <w:style w:type="paragraph" w:customStyle="1" w:styleId="AlphaList1">
    <w:name w:val="Alpha List 1"/>
    <w:basedOn w:val="Normal"/>
    <w:uiPriority w:val="99"/>
    <w:rsid w:val="0003267E"/>
    <w:pPr>
      <w:numPr>
        <w:numId w:val="9"/>
      </w:numPr>
      <w:spacing w:before="120" w:line="320" w:lineRule="exact"/>
      <w:ind w:right="0"/>
    </w:pPr>
  </w:style>
  <w:style w:type="character" w:customStyle="1" w:styleId="Char0">
    <w:name w:val="טקסט סעיף Char"/>
    <w:link w:val="a8"/>
    <w:uiPriority w:val="99"/>
    <w:locked/>
    <w:rsid w:val="006B79E5"/>
    <w:rPr>
      <w:rFonts w:ascii="Arial" w:hAnsi="Arial"/>
    </w:rPr>
  </w:style>
  <w:style w:type="paragraph" w:customStyle="1" w:styleId="a8">
    <w:name w:val="טקסט סעיף"/>
    <w:basedOn w:val="Normal"/>
    <w:link w:val="Char0"/>
    <w:uiPriority w:val="99"/>
    <w:rsid w:val="006B79E5"/>
    <w:pPr>
      <w:ind w:right="0"/>
    </w:pPr>
    <w:rPr>
      <w:rFonts w:ascii="Arial" w:hAnsi="Arial" w:cs="Times New Roman"/>
      <w:sz w:val="20"/>
      <w:szCs w:val="20"/>
      <w:lang w:eastAsia="en-US"/>
    </w:rPr>
  </w:style>
  <w:style w:type="paragraph" w:customStyle="1" w:styleId="a">
    <w:name w:val="כותרת סעיף"/>
    <w:basedOn w:val="Normal"/>
    <w:uiPriority w:val="99"/>
    <w:rsid w:val="00BD1740"/>
    <w:pPr>
      <w:numPr>
        <w:numId w:val="11"/>
      </w:numPr>
      <w:spacing w:before="240"/>
      <w:ind w:right="0"/>
    </w:pPr>
    <w:rPr>
      <w:rFonts w:ascii="Arial" w:hAnsi="Arial" w:cs="Arial"/>
      <w:b/>
      <w:bCs/>
      <w:color w:val="1B3461"/>
      <w:szCs w:val="22"/>
    </w:rPr>
  </w:style>
  <w:style w:type="paragraph" w:customStyle="1" w:styleId="a9">
    <w:name w:val="תת סעיף"/>
    <w:basedOn w:val="Normal"/>
    <w:uiPriority w:val="99"/>
    <w:rsid w:val="00BD1740"/>
    <w:pPr>
      <w:tabs>
        <w:tab w:val="num" w:pos="1985"/>
      </w:tabs>
      <w:ind w:left="1985" w:right="0" w:hanging="851"/>
    </w:pPr>
    <w:rPr>
      <w:rFonts w:cs="Arial"/>
      <w:szCs w:val="22"/>
    </w:rPr>
  </w:style>
  <w:style w:type="paragraph" w:customStyle="1" w:styleId="14">
    <w:name w:val="תת סעיף1"/>
    <w:basedOn w:val="a9"/>
    <w:uiPriority w:val="99"/>
    <w:rsid w:val="00BD1740"/>
    <w:pPr>
      <w:tabs>
        <w:tab w:val="clear" w:pos="1985"/>
        <w:tab w:val="num" w:pos="2835"/>
      </w:tabs>
      <w:ind w:left="2835" w:hanging="850"/>
    </w:pPr>
  </w:style>
  <w:style w:type="table" w:styleId="TableGrid">
    <w:name w:val="Table Grid"/>
    <w:basedOn w:val="TableNormal"/>
    <w:uiPriority w:val="99"/>
    <w:rsid w:val="00F020CB"/>
    <w:rPr>
      <w:rFonts w:ascii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">
    <w:name w:val="Normal 2"/>
    <w:basedOn w:val="Normal"/>
    <w:link w:val="Normal2Char"/>
    <w:uiPriority w:val="99"/>
    <w:rsid w:val="00641F64"/>
    <w:pPr>
      <w:spacing w:after="240" w:line="240" w:lineRule="auto"/>
      <w:ind w:left="567" w:right="0"/>
      <w:jc w:val="left"/>
    </w:pPr>
    <w:rPr>
      <w:rFonts w:ascii="Arial" w:hAnsi="Arial" w:cs="Times New Roman"/>
      <w:sz w:val="24"/>
      <w:szCs w:val="20"/>
    </w:rPr>
  </w:style>
  <w:style w:type="character" w:customStyle="1" w:styleId="Normal2Char">
    <w:name w:val="Normal 2 Char"/>
    <w:link w:val="Normal2"/>
    <w:uiPriority w:val="99"/>
    <w:locked/>
    <w:rsid w:val="00641F64"/>
    <w:rPr>
      <w:rFonts w:ascii="Arial" w:hAnsi="Arial"/>
      <w:sz w:val="24"/>
      <w:lang w:eastAsia="he-IL" w:bidi="he-IL"/>
    </w:rPr>
  </w:style>
  <w:style w:type="character" w:customStyle="1" w:styleId="ListParagraphChar">
    <w:name w:val="List Paragraph Char"/>
    <w:aliases w:val="lp1 Char,Bullet List Char,FooterText Char,numbered Char,Paragraphe de liste1 Char,פיסקת bullets Char,LP1 Char,מכרזים - טקסט סעיפים Char,פיסקת רשימה11 Char,List Paragraph1 Char"/>
    <w:link w:val="ListParagraph"/>
    <w:uiPriority w:val="99"/>
    <w:locked/>
    <w:rsid w:val="00D03D66"/>
    <w:rPr>
      <w:sz w:val="24"/>
      <w:lang w:val="en-US" w:eastAsia="he-IL" w:bidi="he-IL"/>
    </w:rPr>
  </w:style>
  <w:style w:type="paragraph" w:customStyle="1" w:styleId="11">
    <w:name w:val="כותרת 1 נספח"/>
    <w:basedOn w:val="Heading1"/>
    <w:uiPriority w:val="99"/>
    <w:rsid w:val="00800F7B"/>
    <w:pPr>
      <w:keepLines/>
      <w:numPr>
        <w:numId w:val="94"/>
      </w:numPr>
      <w:spacing w:before="360" w:after="120" w:line="276" w:lineRule="auto"/>
      <w:ind w:right="0"/>
      <w:jc w:val="left"/>
    </w:pPr>
    <w:rPr>
      <w:rFonts w:ascii="Calibri" w:hAnsi="Calibri" w:cs="David"/>
      <w:b w:val="0"/>
      <w:sz w:val="28"/>
      <w:szCs w:val="24"/>
      <w:u w:val="none"/>
      <w:lang w:eastAsia="en-US"/>
    </w:rPr>
  </w:style>
  <w:style w:type="paragraph" w:customStyle="1" w:styleId="21">
    <w:name w:val="כותרת 2 נספח"/>
    <w:basedOn w:val="11"/>
    <w:uiPriority w:val="99"/>
    <w:rsid w:val="00800F7B"/>
    <w:pPr>
      <w:keepNext w:val="0"/>
      <w:numPr>
        <w:ilvl w:val="1"/>
      </w:numPr>
    </w:pPr>
    <w:rPr>
      <w:bCs w:val="0"/>
    </w:rPr>
  </w:style>
  <w:style w:type="paragraph" w:customStyle="1" w:styleId="15">
    <w:name w:val="תעריף 1"/>
    <w:uiPriority w:val="99"/>
    <w:rsid w:val="00800F7B"/>
    <w:pPr>
      <w:spacing w:after="200" w:line="276" w:lineRule="auto"/>
      <w:ind w:left="360" w:hanging="360"/>
    </w:pPr>
    <w:rPr>
      <w:rFonts w:ascii="Calibri" w:hAnsi="Calibri" w:cs="Arial"/>
      <w:b/>
      <w:bCs/>
      <w:noProof/>
      <w:kern w:val="32"/>
      <w:sz w:val="36"/>
      <w:szCs w:val="28"/>
    </w:rPr>
  </w:style>
  <w:style w:type="paragraph" w:customStyle="1" w:styleId="23">
    <w:name w:val="תעריף 2"/>
    <w:basedOn w:val="15"/>
    <w:uiPriority w:val="99"/>
    <w:rsid w:val="00800F7B"/>
    <w:pPr>
      <w:tabs>
        <w:tab w:val="num" w:pos="567"/>
      </w:tabs>
      <w:bidi/>
      <w:ind w:left="567" w:hanging="567"/>
    </w:pPr>
    <w:rPr>
      <w:b w:val="0"/>
      <w:bCs w:val="0"/>
      <w:sz w:val="24"/>
      <w:szCs w:val="24"/>
    </w:rPr>
  </w:style>
  <w:style w:type="paragraph" w:customStyle="1" w:styleId="32">
    <w:name w:val="תעריף 3"/>
    <w:basedOn w:val="23"/>
    <w:uiPriority w:val="99"/>
    <w:rsid w:val="00800F7B"/>
    <w:pPr>
      <w:tabs>
        <w:tab w:val="clear" w:pos="567"/>
        <w:tab w:val="num" w:pos="1418"/>
      </w:tabs>
      <w:spacing w:before="240" w:after="240"/>
      <w:ind w:left="1418" w:right="164" w:hanging="851"/>
      <w:outlineLvl w:val="1"/>
    </w:pPr>
    <w:rPr>
      <w:noProof w:val="0"/>
    </w:rPr>
  </w:style>
  <w:style w:type="paragraph" w:customStyle="1" w:styleId="16">
    <w:name w:val="רגיל תעריף 1"/>
    <w:basedOn w:val="Normal"/>
    <w:uiPriority w:val="99"/>
    <w:rsid w:val="00800F7B"/>
    <w:pPr>
      <w:spacing w:before="120" w:after="120" w:line="276" w:lineRule="auto"/>
      <w:ind w:left="368" w:right="164"/>
      <w:jc w:val="left"/>
    </w:pPr>
    <w:rPr>
      <w:rFonts w:ascii="Calibri" w:hAnsi="Calibri" w:cs="Arial"/>
      <w:lang w:eastAsia="en-US"/>
    </w:rPr>
  </w:style>
  <w:style w:type="paragraph" w:customStyle="1" w:styleId="24">
    <w:name w:val="רגיל תעריף 2"/>
    <w:basedOn w:val="Normal2"/>
    <w:uiPriority w:val="99"/>
    <w:rsid w:val="00800F7B"/>
    <w:pPr>
      <w:spacing w:before="120" w:after="120" w:line="276" w:lineRule="auto"/>
      <w:ind w:left="935"/>
    </w:pPr>
    <w:rPr>
      <w:rFonts w:ascii="Calibri" w:hAnsi="Calibri" w:cs="Arial"/>
      <w:sz w:val="22"/>
      <w:lang w:eastAsia="en-US"/>
    </w:rPr>
  </w:style>
  <w:style w:type="paragraph" w:customStyle="1" w:styleId="42">
    <w:name w:val="תעריף 4"/>
    <w:basedOn w:val="32"/>
    <w:uiPriority w:val="99"/>
    <w:rsid w:val="00800F7B"/>
    <w:pPr>
      <w:tabs>
        <w:tab w:val="clear" w:pos="1418"/>
        <w:tab w:val="num" w:pos="1701"/>
      </w:tabs>
      <w:spacing w:before="120" w:after="120"/>
      <w:ind w:left="1701" w:right="0" w:hanging="283"/>
    </w:pPr>
  </w:style>
  <w:style w:type="paragraph" w:customStyle="1" w:styleId="5">
    <w:name w:val="תעריף 5"/>
    <w:basedOn w:val="42"/>
    <w:uiPriority w:val="99"/>
    <w:rsid w:val="00800F7B"/>
    <w:pPr>
      <w:tabs>
        <w:tab w:val="clear" w:pos="1701"/>
        <w:tab w:val="num" w:pos="1985"/>
      </w:tabs>
      <w:spacing w:before="0"/>
      <w:ind w:left="2211" w:hanging="510"/>
    </w:pPr>
  </w:style>
  <w:style w:type="paragraph" w:customStyle="1" w:styleId="43">
    <w:name w:val="רגיל תעריף 4"/>
    <w:basedOn w:val="42"/>
    <w:uiPriority w:val="99"/>
    <w:rsid w:val="00800F7B"/>
    <w:pPr>
      <w:tabs>
        <w:tab w:val="clear" w:pos="1701"/>
      </w:tabs>
      <w:ind w:left="1643" w:firstLine="0"/>
    </w:pPr>
  </w:style>
  <w:style w:type="paragraph" w:customStyle="1" w:styleId="33">
    <w:name w:val="רגיל תעריף 3"/>
    <w:basedOn w:val="Heading3"/>
    <w:uiPriority w:val="99"/>
    <w:rsid w:val="00800F7B"/>
    <w:pPr>
      <w:numPr>
        <w:ilvl w:val="2"/>
      </w:numPr>
      <w:spacing w:before="240" w:after="240" w:line="276" w:lineRule="auto"/>
      <w:ind w:left="1360" w:right="164"/>
    </w:pPr>
    <w:rPr>
      <w:rFonts w:ascii="Calibri" w:hAnsi="Calibri" w:cs="David"/>
      <w:b w:val="0"/>
      <w:bCs w:val="0"/>
      <w:kern w:val="32"/>
      <w:sz w:val="24"/>
      <w:lang w:eastAsia="en-US"/>
    </w:rPr>
  </w:style>
  <w:style w:type="paragraph" w:customStyle="1" w:styleId="6">
    <w:name w:val="תעריף 6"/>
    <w:basedOn w:val="5"/>
    <w:uiPriority w:val="99"/>
    <w:rsid w:val="00800F7B"/>
    <w:pPr>
      <w:numPr>
        <w:numId w:val="16"/>
      </w:numPr>
      <w:spacing w:after="0"/>
    </w:pPr>
  </w:style>
  <w:style w:type="paragraph" w:styleId="PlainText">
    <w:name w:val="Plain Text"/>
    <w:basedOn w:val="Normal"/>
    <w:link w:val="PlainTextChar"/>
    <w:uiPriority w:val="99"/>
    <w:semiHidden/>
    <w:rsid w:val="00800F7B"/>
    <w:pPr>
      <w:spacing w:line="240" w:lineRule="auto"/>
      <w:ind w:right="164"/>
      <w:jc w:val="left"/>
    </w:pPr>
    <w:rPr>
      <w:rFonts w:ascii="Consolas" w:hAnsi="Consolas" w:cs="Times New Roman"/>
      <w:sz w:val="21"/>
      <w:szCs w:val="21"/>
      <w:lang w:eastAsia="en-US"/>
    </w:rPr>
  </w:style>
  <w:style w:type="character" w:customStyle="1" w:styleId="PlainTextChar">
    <w:name w:val="Plain Text Char"/>
    <w:link w:val="PlainText"/>
    <w:uiPriority w:val="99"/>
    <w:semiHidden/>
    <w:locked/>
    <w:rsid w:val="00800F7B"/>
    <w:rPr>
      <w:rFonts w:ascii="Consolas" w:hAnsi="Consolas" w:cs="Times New Roman"/>
      <w:sz w:val="21"/>
    </w:rPr>
  </w:style>
  <w:style w:type="paragraph" w:customStyle="1" w:styleId="30">
    <w:name w:val="כותרת 3 נספח"/>
    <w:basedOn w:val="21"/>
    <w:uiPriority w:val="99"/>
    <w:rsid w:val="00800F7B"/>
    <w:pPr>
      <w:numPr>
        <w:ilvl w:val="2"/>
      </w:numPr>
    </w:pPr>
  </w:style>
  <w:style w:type="paragraph" w:customStyle="1" w:styleId="4">
    <w:name w:val="כותרת 4 נספח"/>
    <w:basedOn w:val="30"/>
    <w:uiPriority w:val="99"/>
    <w:rsid w:val="00577D2B"/>
    <w:pPr>
      <w:numPr>
        <w:ilvl w:val="3"/>
      </w:numPr>
      <w:tabs>
        <w:tab w:val="left" w:pos="1558"/>
      </w:tabs>
      <w:spacing w:before="120"/>
    </w:pPr>
    <w:rPr>
      <w:rFonts w:ascii="Times New Roman" w:hAnsi="Times New Roman"/>
      <w:b/>
      <w:sz w:val="24"/>
    </w:rPr>
  </w:style>
  <w:style w:type="paragraph" w:customStyle="1" w:styleId="aa">
    <w:name w:val="שם נספח"/>
    <w:basedOn w:val="Caption"/>
    <w:uiPriority w:val="99"/>
    <w:rsid w:val="0058218E"/>
    <w:pPr>
      <w:pageBreakBefore/>
      <w:ind w:right="357"/>
    </w:pPr>
    <w:rPr>
      <w:rFonts w:cs="David"/>
      <w:b/>
      <w:bCs/>
      <w:i/>
      <w:iCs w:val="0"/>
      <w:color w:val="auto"/>
      <w:sz w:val="32"/>
      <w:szCs w:val="32"/>
      <w:u w:val="single"/>
    </w:rPr>
  </w:style>
  <w:style w:type="character" w:styleId="BookTitle">
    <w:name w:val="Book Title"/>
    <w:uiPriority w:val="99"/>
    <w:qFormat/>
    <w:rsid w:val="004D170D"/>
    <w:rPr>
      <w:rFonts w:cs="Times New Roman"/>
      <w:b/>
      <w:smallCaps/>
      <w:spacing w:val="5"/>
    </w:rPr>
  </w:style>
  <w:style w:type="paragraph" w:customStyle="1" w:styleId="N-1">
    <w:name w:val="N-1"/>
    <w:basedOn w:val="Normal"/>
    <w:uiPriority w:val="99"/>
    <w:rsid w:val="00FD495E"/>
    <w:pPr>
      <w:overflowPunct w:val="0"/>
      <w:autoSpaceDE w:val="0"/>
      <w:autoSpaceDN w:val="0"/>
      <w:adjustRightInd w:val="0"/>
      <w:spacing w:after="200" w:line="252" w:lineRule="auto"/>
      <w:ind w:left="56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2">
    <w:name w:val="N-2"/>
    <w:basedOn w:val="Normal"/>
    <w:uiPriority w:val="99"/>
    <w:rsid w:val="00FD495E"/>
    <w:pPr>
      <w:overflowPunct w:val="0"/>
      <w:autoSpaceDE w:val="0"/>
      <w:autoSpaceDN w:val="0"/>
      <w:adjustRightInd w:val="0"/>
      <w:spacing w:after="200" w:line="252" w:lineRule="auto"/>
      <w:ind w:left="124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1A">
    <w:name w:val="N-1A"/>
    <w:basedOn w:val="N-1"/>
    <w:uiPriority w:val="99"/>
    <w:rsid w:val="00FD495E"/>
  </w:style>
  <w:style w:type="paragraph" w:customStyle="1" w:styleId="N-1B">
    <w:name w:val="N-1B"/>
    <w:basedOn w:val="Normal"/>
    <w:uiPriority w:val="99"/>
    <w:rsid w:val="00FD495E"/>
    <w:pPr>
      <w:overflowPunct w:val="0"/>
      <w:autoSpaceDE w:val="0"/>
      <w:autoSpaceDN w:val="0"/>
      <w:adjustRightInd w:val="0"/>
      <w:spacing w:after="200" w:line="252" w:lineRule="auto"/>
      <w:ind w:left="1304" w:right="0" w:hanging="34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ab">
    <w:name w:val="כותרת פרק"/>
    <w:basedOn w:val="Normal"/>
    <w:next w:val="Normal"/>
    <w:uiPriority w:val="99"/>
    <w:rsid w:val="00FD495E"/>
    <w:pPr>
      <w:tabs>
        <w:tab w:val="left" w:pos="454"/>
      </w:tabs>
      <w:spacing w:after="360"/>
      <w:ind w:right="0"/>
      <w:jc w:val="center"/>
    </w:pPr>
    <w:rPr>
      <w:rFonts w:ascii="Cambria" w:hAnsi="Cambria"/>
      <w:b/>
      <w:bCs/>
      <w:spacing w:val="20"/>
      <w:sz w:val="44"/>
      <w:szCs w:val="44"/>
      <w:u w:val="single"/>
      <w:lang w:eastAsia="en-US"/>
    </w:rPr>
  </w:style>
  <w:style w:type="paragraph" w:customStyle="1" w:styleId="ac">
    <w:name w:val="בסיס"/>
    <w:basedOn w:val="Normal"/>
    <w:uiPriority w:val="99"/>
    <w:rsid w:val="00FD495E"/>
    <w:pPr>
      <w:tabs>
        <w:tab w:val="left" w:pos="454"/>
      </w:tabs>
      <w:spacing w:after="200"/>
      <w:ind w:right="0"/>
    </w:pPr>
    <w:rPr>
      <w:rFonts w:ascii="Cambria" w:hAnsi="Cambria"/>
      <w:sz w:val="26"/>
      <w:szCs w:val="26"/>
      <w:lang w:eastAsia="en-US"/>
    </w:rPr>
  </w:style>
  <w:style w:type="character" w:styleId="Strong">
    <w:name w:val="Strong"/>
    <w:uiPriority w:val="99"/>
    <w:qFormat/>
    <w:rsid w:val="00FD495E"/>
    <w:rPr>
      <w:rFonts w:cs="Times New Roman"/>
      <w:b/>
      <w:color w:val="943634"/>
      <w:spacing w:val="5"/>
    </w:rPr>
  </w:style>
  <w:style w:type="character" w:styleId="Emphasis">
    <w:name w:val="Emphasis"/>
    <w:uiPriority w:val="99"/>
    <w:qFormat/>
    <w:rsid w:val="00FD495E"/>
    <w:rPr>
      <w:rFonts w:cs="Times New Roman"/>
      <w:caps/>
      <w:spacing w:val="5"/>
      <w:sz w:val="20"/>
    </w:rPr>
  </w:style>
  <w:style w:type="paragraph" w:styleId="NoSpacing">
    <w:name w:val="No Spacing"/>
    <w:basedOn w:val="Normal"/>
    <w:link w:val="NoSpacingChar"/>
    <w:uiPriority w:val="99"/>
    <w:qFormat/>
    <w:rsid w:val="00FD495E"/>
    <w:pPr>
      <w:bidi w:val="0"/>
      <w:spacing w:line="240" w:lineRule="auto"/>
      <w:ind w:right="0"/>
      <w:jc w:val="left"/>
    </w:pPr>
    <w:rPr>
      <w:rFonts w:ascii="Cambria" w:hAnsi="Cambria" w:cs="Times New Roman"/>
      <w:szCs w:val="20"/>
      <w:lang w:eastAsia="en-US"/>
    </w:rPr>
  </w:style>
  <w:style w:type="character" w:customStyle="1" w:styleId="NoSpacingChar">
    <w:name w:val="No Spacing Char"/>
    <w:link w:val="NoSpacing"/>
    <w:uiPriority w:val="99"/>
    <w:locked/>
    <w:rsid w:val="00FD495E"/>
    <w:rPr>
      <w:rFonts w:ascii="Cambria" w:hAnsi="Cambria"/>
      <w:sz w:val="22"/>
    </w:rPr>
  </w:style>
  <w:style w:type="paragraph" w:customStyle="1" w:styleId="17">
    <w:name w:val="ציטוט1"/>
    <w:basedOn w:val="Normal"/>
    <w:next w:val="Normal"/>
    <w:link w:val="ad"/>
    <w:uiPriority w:val="99"/>
    <w:rsid w:val="00FD495E"/>
    <w:pPr>
      <w:bidi w:val="0"/>
      <w:spacing w:after="200" w:line="252" w:lineRule="auto"/>
      <w:ind w:right="0"/>
      <w:jc w:val="left"/>
    </w:pPr>
    <w:rPr>
      <w:rFonts w:ascii="Cambria" w:hAnsi="Cambria" w:cs="Times New Roman"/>
      <w:i/>
      <w:szCs w:val="20"/>
      <w:lang w:eastAsia="en-US"/>
    </w:rPr>
  </w:style>
  <w:style w:type="character" w:customStyle="1" w:styleId="ad">
    <w:name w:val="ציטוט תו"/>
    <w:link w:val="17"/>
    <w:uiPriority w:val="99"/>
    <w:locked/>
    <w:rsid w:val="00FD495E"/>
    <w:rPr>
      <w:rFonts w:ascii="Cambria" w:hAnsi="Cambria"/>
      <w:i/>
      <w:sz w:val="22"/>
    </w:rPr>
  </w:style>
  <w:style w:type="paragraph" w:customStyle="1" w:styleId="18">
    <w:name w:val="ציטוט חזק1"/>
    <w:basedOn w:val="Normal"/>
    <w:next w:val="Normal"/>
    <w:link w:val="ae"/>
    <w:uiPriority w:val="99"/>
    <w:rsid w:val="00FD495E"/>
    <w:pPr>
      <w:pBdr>
        <w:top w:val="dotted" w:sz="2" w:space="10" w:color="632423"/>
        <w:bottom w:val="dotted" w:sz="2" w:space="4" w:color="632423"/>
      </w:pBdr>
      <w:bidi w:val="0"/>
      <w:spacing w:before="160" w:after="200" w:line="300" w:lineRule="auto"/>
      <w:ind w:left="1440" w:right="1440"/>
      <w:jc w:val="left"/>
    </w:pPr>
    <w:rPr>
      <w:rFonts w:ascii="Cambria" w:hAnsi="Cambria" w:cs="Times New Roman"/>
      <w:caps/>
      <w:color w:val="622423"/>
      <w:spacing w:val="5"/>
      <w:sz w:val="20"/>
      <w:szCs w:val="20"/>
      <w:lang w:eastAsia="en-US"/>
    </w:rPr>
  </w:style>
  <w:style w:type="character" w:customStyle="1" w:styleId="ae">
    <w:name w:val="ציטוט חזק תו"/>
    <w:link w:val="18"/>
    <w:uiPriority w:val="99"/>
    <w:locked/>
    <w:rsid w:val="00FD495E"/>
    <w:rPr>
      <w:rFonts w:ascii="Cambria" w:hAnsi="Cambria"/>
      <w:caps/>
      <w:color w:val="622423"/>
      <w:spacing w:val="5"/>
    </w:rPr>
  </w:style>
  <w:style w:type="character" w:customStyle="1" w:styleId="19">
    <w:name w:val="הדגשה עדינה1"/>
    <w:uiPriority w:val="99"/>
    <w:rsid w:val="00FD495E"/>
    <w:rPr>
      <w:i/>
    </w:rPr>
  </w:style>
  <w:style w:type="character" w:styleId="IntenseEmphasis">
    <w:name w:val="Intense Emphasis"/>
    <w:uiPriority w:val="99"/>
    <w:qFormat/>
    <w:rsid w:val="00FD495E"/>
    <w:rPr>
      <w:rFonts w:cs="Times New Roman"/>
      <w:i/>
      <w:caps/>
      <w:spacing w:val="10"/>
      <w:sz w:val="20"/>
    </w:rPr>
  </w:style>
  <w:style w:type="character" w:customStyle="1" w:styleId="1a">
    <w:name w:val="הפניה עדינה1"/>
    <w:uiPriority w:val="99"/>
    <w:rsid w:val="00FD495E"/>
    <w:rPr>
      <w:rFonts w:ascii="Calibri" w:hAnsi="Calibri"/>
      <w:i/>
      <w:color w:val="622423"/>
    </w:rPr>
  </w:style>
  <w:style w:type="character" w:styleId="IntenseReference">
    <w:name w:val="Intense Reference"/>
    <w:uiPriority w:val="99"/>
    <w:qFormat/>
    <w:rsid w:val="00FD495E"/>
    <w:rPr>
      <w:rFonts w:ascii="Calibri" w:hAnsi="Calibri" w:cs="Times New Roman"/>
      <w:b/>
      <w:i/>
      <w:color w:val="622423"/>
    </w:rPr>
  </w:style>
  <w:style w:type="paragraph" w:customStyle="1" w:styleId="211111">
    <w:name w:val="תת סעיף2 1.1.1.1.1"/>
    <w:basedOn w:val="14"/>
    <w:uiPriority w:val="99"/>
    <w:rsid w:val="00FD495E"/>
    <w:pPr>
      <w:tabs>
        <w:tab w:val="clear" w:pos="2835"/>
        <w:tab w:val="num" w:pos="4253"/>
      </w:tabs>
      <w:ind w:left="4253" w:hanging="1248"/>
    </w:pPr>
    <w:rPr>
      <w:lang w:eastAsia="en-US"/>
    </w:rPr>
  </w:style>
  <w:style w:type="character" w:customStyle="1" w:styleId="-1">
    <w:name w:val="פבל - סגנון ראשי 1 תו"/>
    <w:link w:val="-10"/>
    <w:uiPriority w:val="99"/>
    <w:locked/>
    <w:rsid w:val="00FD495E"/>
    <w:rPr>
      <w:rFonts w:ascii="Arial" w:hAnsi="Arial"/>
      <w:b/>
      <w:kern w:val="32"/>
      <w:sz w:val="32"/>
      <w:u w:val="single"/>
    </w:rPr>
  </w:style>
  <w:style w:type="paragraph" w:customStyle="1" w:styleId="-10">
    <w:name w:val="פבל - סגנון ראשי 1"/>
    <w:basedOn w:val="Normal"/>
    <w:link w:val="-1"/>
    <w:uiPriority w:val="99"/>
    <w:rsid w:val="00FD495E"/>
    <w:pPr>
      <w:keepNext/>
      <w:keepLines/>
      <w:spacing w:before="240" w:after="60"/>
      <w:ind w:right="-567"/>
      <w:jc w:val="center"/>
      <w:outlineLvl w:val="0"/>
    </w:pPr>
    <w:rPr>
      <w:rFonts w:ascii="Arial" w:hAnsi="Arial" w:cs="Times New Roman"/>
      <w:b/>
      <w:kern w:val="32"/>
      <w:sz w:val="32"/>
      <w:szCs w:val="20"/>
      <w:u w:val="single"/>
      <w:lang w:eastAsia="en-US"/>
    </w:rPr>
  </w:style>
  <w:style w:type="character" w:customStyle="1" w:styleId="1b">
    <w:name w:val="גוף טקסט1"/>
    <w:uiPriority w:val="99"/>
    <w:rsid w:val="00706397"/>
    <w:rPr>
      <w:rFonts w:ascii="Times New Roman" w:hAnsi="Times New Roman"/>
      <w:spacing w:val="0"/>
      <w:sz w:val="20"/>
      <w:u w:val="none"/>
      <w:effect w:val="none"/>
    </w:rPr>
  </w:style>
  <w:style w:type="character" w:customStyle="1" w:styleId="Bodytext6Spacing0pt">
    <w:name w:val="Body text (6) + Spacing 0 pt"/>
    <w:uiPriority w:val="99"/>
    <w:rsid w:val="00706397"/>
    <w:rPr>
      <w:rFonts w:ascii="Times New Roman" w:hAnsi="Times New Roman"/>
      <w:spacing w:val="0"/>
      <w:sz w:val="20"/>
      <w:u w:val="none"/>
      <w:effect w:val="none"/>
    </w:rPr>
  </w:style>
  <w:style w:type="paragraph" w:styleId="DocumentMap">
    <w:name w:val="Document Map"/>
    <w:basedOn w:val="Normal"/>
    <w:link w:val="DocumentMapChar"/>
    <w:uiPriority w:val="99"/>
    <w:semiHidden/>
    <w:rsid w:val="008665E9"/>
    <w:pPr>
      <w:spacing w:line="240" w:lineRule="auto"/>
      <w:ind w:right="0"/>
      <w:jc w:val="left"/>
    </w:pPr>
    <w:rPr>
      <w:rFonts w:ascii="Tahoma" w:hAnsi="Tahoma" w:cs="Tahoma"/>
      <w:sz w:val="16"/>
      <w:szCs w:val="16"/>
      <w:lang w:eastAsia="en-US"/>
    </w:rPr>
  </w:style>
  <w:style w:type="character" w:customStyle="1" w:styleId="DocumentMapChar">
    <w:name w:val="Document Map Char"/>
    <w:link w:val="DocumentMap"/>
    <w:uiPriority w:val="99"/>
    <w:semiHidden/>
    <w:locked/>
    <w:rsid w:val="008665E9"/>
    <w:rPr>
      <w:rFonts w:ascii="Tahoma" w:hAnsi="Tahoma" w:cs="Times New Roman"/>
      <w:sz w:val="16"/>
    </w:rPr>
  </w:style>
  <w:style w:type="character" w:styleId="LineNumber">
    <w:name w:val="line number"/>
    <w:uiPriority w:val="99"/>
    <w:semiHidden/>
    <w:rsid w:val="008665E9"/>
    <w:rPr>
      <w:rFonts w:cs="Times New Roman"/>
    </w:rPr>
  </w:style>
  <w:style w:type="paragraph" w:customStyle="1" w:styleId="12">
    <w:name w:val="סיעוף 1"/>
    <w:basedOn w:val="Normal"/>
    <w:uiPriority w:val="99"/>
    <w:rsid w:val="00A034C9"/>
    <w:pPr>
      <w:numPr>
        <w:numId w:val="148"/>
      </w:numPr>
      <w:spacing w:before="120" w:line="240" w:lineRule="auto"/>
      <w:ind w:right="0"/>
      <w:jc w:val="left"/>
    </w:pPr>
    <w:rPr>
      <w:sz w:val="24"/>
      <w:lang w:eastAsia="en-US"/>
    </w:rPr>
  </w:style>
  <w:style w:type="paragraph" w:customStyle="1" w:styleId="22">
    <w:name w:val="סיעוף 2"/>
    <w:basedOn w:val="12"/>
    <w:uiPriority w:val="99"/>
    <w:rsid w:val="00A034C9"/>
    <w:pPr>
      <w:numPr>
        <w:ilvl w:val="1"/>
      </w:numPr>
    </w:pPr>
  </w:style>
  <w:style w:type="paragraph" w:customStyle="1" w:styleId="31">
    <w:name w:val="סיעוף 3"/>
    <w:basedOn w:val="22"/>
    <w:uiPriority w:val="99"/>
    <w:rsid w:val="00A034C9"/>
    <w:pPr>
      <w:numPr>
        <w:ilvl w:val="2"/>
      </w:numPr>
    </w:pPr>
  </w:style>
  <w:style w:type="paragraph" w:customStyle="1" w:styleId="40">
    <w:name w:val="סיעוף 4"/>
    <w:basedOn w:val="31"/>
    <w:uiPriority w:val="99"/>
    <w:rsid w:val="00A034C9"/>
    <w:pPr>
      <w:numPr>
        <w:ilvl w:val="3"/>
      </w:numPr>
    </w:pPr>
  </w:style>
  <w:style w:type="paragraph" w:customStyle="1" w:styleId="Para2">
    <w:name w:val="Para2"/>
    <w:basedOn w:val="Normal"/>
    <w:uiPriority w:val="99"/>
    <w:rsid w:val="00E22396"/>
    <w:pPr>
      <w:spacing w:before="120" w:line="320" w:lineRule="exact"/>
      <w:ind w:left="720" w:right="0"/>
    </w:pPr>
  </w:style>
  <w:style w:type="character" w:customStyle="1" w:styleId="AlphaList20">
    <w:name w:val="Alpha List 2 תו"/>
    <w:link w:val="AlphaList2"/>
    <w:uiPriority w:val="99"/>
    <w:locked/>
    <w:rsid w:val="00E22396"/>
    <w:rPr>
      <w:sz w:val="24"/>
      <w:lang w:eastAsia="he-IL" w:bidi="he-IL"/>
    </w:rPr>
  </w:style>
  <w:style w:type="paragraph" w:customStyle="1" w:styleId="AlphaList2">
    <w:name w:val="Alpha List 2"/>
    <w:basedOn w:val="Normal"/>
    <w:link w:val="AlphaList20"/>
    <w:uiPriority w:val="99"/>
    <w:rsid w:val="00E22396"/>
    <w:pPr>
      <w:numPr>
        <w:numId w:val="149"/>
      </w:numPr>
      <w:spacing w:before="120" w:line="320" w:lineRule="exact"/>
      <w:ind w:right="0"/>
    </w:pPr>
    <w:rPr>
      <w:rFonts w:cs="Times New Roman"/>
      <w:sz w:val="24"/>
      <w:szCs w:val="20"/>
    </w:rPr>
  </w:style>
  <w:style w:type="paragraph" w:customStyle="1" w:styleId="1c">
    <w:name w:val="פיסקת רשימה1"/>
    <w:basedOn w:val="Normal"/>
    <w:uiPriority w:val="99"/>
    <w:rsid w:val="00FC669A"/>
    <w:pPr>
      <w:spacing w:after="200" w:line="276" w:lineRule="auto"/>
      <w:ind w:left="720" w:right="0"/>
      <w:contextualSpacing/>
      <w:jc w:val="left"/>
    </w:pPr>
    <w:rPr>
      <w:rFonts w:ascii="Calibri" w:hAnsi="Calibri" w:cs="Arial"/>
      <w:szCs w:val="22"/>
      <w:lang w:eastAsia="en-US"/>
    </w:rPr>
  </w:style>
  <w:style w:type="paragraph" w:customStyle="1" w:styleId="20">
    <w:name w:val="פיסקת רשימה2"/>
    <w:basedOn w:val="Normal"/>
    <w:link w:val="af"/>
    <w:uiPriority w:val="99"/>
    <w:rsid w:val="007D7361"/>
    <w:pPr>
      <w:numPr>
        <w:ilvl w:val="1"/>
        <w:numId w:val="1"/>
      </w:numPr>
      <w:ind w:right="0"/>
    </w:pPr>
    <w:rPr>
      <w:rFonts w:cs="Times New Roman"/>
      <w:sz w:val="24"/>
      <w:szCs w:val="20"/>
    </w:rPr>
  </w:style>
  <w:style w:type="character" w:customStyle="1" w:styleId="af">
    <w:name w:val="פיסקת רשימה תו"/>
    <w:aliases w:val="lp1 תו,Bullet List תו,FooterText תו,numbered תו,Paragraphe de liste1 תו,פיסקת bullets תו,LP1 תו,מכרזים - טקסט סעיפים תו,פיסקת רשימה11 תו,List Paragraph1 תו"/>
    <w:link w:val="20"/>
    <w:uiPriority w:val="34"/>
    <w:locked/>
    <w:rsid w:val="007D7361"/>
    <w:rPr>
      <w:sz w:val="24"/>
      <w:lang w:eastAsia="he-IL" w:bidi="he-IL"/>
    </w:rPr>
  </w:style>
  <w:style w:type="paragraph" w:customStyle="1" w:styleId="HNormal">
    <w:name w:val="HNormal"/>
    <w:link w:val="HNormal0"/>
    <w:rsid w:val="00491810"/>
    <w:pPr>
      <w:bidi/>
      <w:spacing w:after="120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rsid w:val="00491810"/>
    <w:rPr>
      <w:rFonts w:cs="David"/>
      <w:noProof/>
      <w:szCs w:val="24"/>
      <w:lang w:eastAsia="he-IL"/>
    </w:rPr>
  </w:style>
  <w:style w:type="table" w:customStyle="1" w:styleId="25">
    <w:name w:val="רשת טבלה בהירה2"/>
    <w:basedOn w:val="TableNormal"/>
    <w:uiPriority w:val="40"/>
    <w:rsid w:val="0031035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4">
    <w:name w:val="רשת טבלה בהירה3"/>
    <w:basedOn w:val="TableNormal"/>
    <w:uiPriority w:val="40"/>
    <w:rsid w:val="0031035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1">
    <w:name w:val="N1"/>
    <w:basedOn w:val="Normal"/>
    <w:next w:val="Heading2"/>
    <w:rsid w:val="0059164B"/>
    <w:pPr>
      <w:overflowPunct w:val="0"/>
      <w:autoSpaceDE w:val="0"/>
      <w:autoSpaceDN w:val="0"/>
      <w:adjustRightInd w:val="0"/>
      <w:spacing w:before="120" w:after="120" w:line="240" w:lineRule="auto"/>
      <w:ind w:left="709" w:right="0"/>
      <w:textAlignment w:val="baseline"/>
    </w:pPr>
    <w:rPr>
      <w:sz w:val="20"/>
    </w:rPr>
  </w:style>
  <w:style w:type="paragraph" w:customStyle="1" w:styleId="af0">
    <w:name w:val="הגדרות"/>
    <w:basedOn w:val="N1"/>
    <w:link w:val="af1"/>
    <w:qFormat/>
    <w:rsid w:val="0059164B"/>
    <w:pPr>
      <w:spacing w:before="0" w:after="0"/>
      <w:ind w:left="2642" w:hanging="1933"/>
    </w:pPr>
  </w:style>
  <w:style w:type="character" w:customStyle="1" w:styleId="af1">
    <w:name w:val="הגדרות תו"/>
    <w:basedOn w:val="DefaultParagraphFont"/>
    <w:link w:val="af0"/>
    <w:rsid w:val="0059164B"/>
    <w:rPr>
      <w:rFonts w:cs="David"/>
      <w:szCs w:val="24"/>
      <w:lang w:eastAsia="he-IL"/>
    </w:rPr>
  </w:style>
  <w:style w:type="paragraph" w:customStyle="1" w:styleId="af2">
    <w:name w:val="סגנון מרווח בין שורות:  בודד"/>
    <w:basedOn w:val="Normal"/>
    <w:rsid w:val="008076F0"/>
    <w:pPr>
      <w:spacing w:line="240" w:lineRule="auto"/>
      <w:ind w:right="0"/>
    </w:pPr>
    <w:rPr>
      <w:rFonts w:ascii="Arial" w:hAnsi="Arial" w:cs="Arial"/>
    </w:rPr>
  </w:style>
  <w:style w:type="paragraph" w:customStyle="1" w:styleId="2">
    <w:name w:val="מיספור2"/>
    <w:basedOn w:val="Normal"/>
    <w:next w:val="Normal"/>
    <w:rsid w:val="001D3801"/>
    <w:pPr>
      <w:numPr>
        <w:ilvl w:val="1"/>
        <w:numId w:val="176"/>
      </w:numPr>
      <w:spacing w:before="120" w:after="60" w:line="240" w:lineRule="auto"/>
      <w:ind w:right="0"/>
    </w:pPr>
    <w:rPr>
      <w:rFonts w:ascii="Arial" w:hAnsi="Arial" w:cs="Arial"/>
      <w:sz w:val="20"/>
    </w:rPr>
  </w:style>
  <w:style w:type="paragraph" w:customStyle="1" w:styleId="1">
    <w:name w:val="מספור1"/>
    <w:basedOn w:val="Normal"/>
    <w:next w:val="Normal"/>
    <w:link w:val="1d"/>
    <w:autoRedefine/>
    <w:rsid w:val="001D3801"/>
    <w:pPr>
      <w:numPr>
        <w:numId w:val="176"/>
      </w:numPr>
      <w:tabs>
        <w:tab w:val="left" w:pos="34"/>
        <w:tab w:val="left" w:pos="8640"/>
      </w:tabs>
      <w:spacing w:before="120" w:after="60" w:line="240" w:lineRule="auto"/>
    </w:pPr>
    <w:rPr>
      <w:rFonts w:ascii="Arial" w:hAnsi="Arial" w:cs="Times New Roman"/>
      <w:color w:val="000000"/>
      <w:sz w:val="20"/>
      <w:lang w:val="x-none" w:eastAsia="x-none"/>
    </w:rPr>
  </w:style>
  <w:style w:type="character" w:customStyle="1" w:styleId="1d">
    <w:name w:val="מספור1 תו"/>
    <w:link w:val="1"/>
    <w:rsid w:val="001D3801"/>
    <w:rPr>
      <w:rFonts w:ascii="Arial" w:hAnsi="Arial"/>
      <w:color w:val="000000"/>
      <w:szCs w:val="24"/>
      <w:lang w:val="x-none" w:eastAsia="x-none"/>
    </w:rPr>
  </w:style>
  <w:style w:type="paragraph" w:customStyle="1" w:styleId="3">
    <w:name w:val="מספור3"/>
    <w:basedOn w:val="Normal"/>
    <w:next w:val="Normal"/>
    <w:rsid w:val="001D3801"/>
    <w:pPr>
      <w:numPr>
        <w:ilvl w:val="2"/>
        <w:numId w:val="176"/>
      </w:numPr>
      <w:spacing w:before="120" w:after="60" w:line="240" w:lineRule="auto"/>
      <w:ind w:right="0"/>
    </w:pPr>
    <w:rPr>
      <w:rFonts w:ascii="Arial" w:hAnsi="Arial" w:cs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904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CBF286-D3C3-4D84-83E3-14B230D20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29152B1F</Template>
  <TotalTime>0</TotalTime>
  <Pages>1</Pages>
  <Words>60</Words>
  <Characters>323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חוברת מכרז 1-2021 מתוקן נקי סופי לפרסום 29.11.2021</vt:lpstr>
      <vt:lpstr>טיוטת מכרז מתכננות - מתוקן אחרי דיון מתאריך 5.10.2021</vt:lpstr>
    </vt:vector>
  </TitlesOfParts>
  <Company>Tel-Aviv Municipality</Company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חוברת מכרז 1-2021 מתוקן נקי סופי לפרסום 29.11.2021</dc:title>
  <dc:subject>1365939</dc:subject>
  <dc:creator>הנילוג</dc:creator>
  <cp:keywords/>
  <dc:description/>
  <cp:lastModifiedBy>אפרת אברהם</cp:lastModifiedBy>
  <cp:revision>3</cp:revision>
  <cp:lastPrinted>2021-11-29T12:24:00Z</cp:lastPrinted>
  <dcterms:created xsi:type="dcterms:W3CDTF">2021-12-27T18:21:00Z</dcterms:created>
  <dcterms:modified xsi:type="dcterms:W3CDTF">2021-12-27T18:21:00Z</dcterms:modified>
</cp:coreProperties>
</file>