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930FA" w14:textId="77777777" w:rsidR="00F92695" w:rsidRPr="007069B7" w:rsidRDefault="00F92695" w:rsidP="00205492">
      <w:pPr>
        <w:pStyle w:val="aa"/>
        <w:ind w:right="0"/>
        <w:jc w:val="both"/>
        <w:outlineLvl w:val="0"/>
        <w:rPr>
          <w:rFonts w:ascii="Arial" w:hAnsi="Arial"/>
          <w:i w:val="0"/>
          <w:kern w:val="32"/>
          <w:sz w:val="24"/>
          <w:szCs w:val="28"/>
          <w:rtl/>
          <w:lang w:eastAsia="en-US"/>
        </w:rPr>
      </w:pPr>
      <w:bookmarkStart w:id="0" w:name="OLE_LINK49"/>
      <w:bookmarkStart w:id="1" w:name="OLE_LINK50"/>
      <w:bookmarkStart w:id="2" w:name="_Toc456177558"/>
      <w:bookmarkStart w:id="3" w:name="_Toc88643092"/>
      <w:r w:rsidRPr="007069B7">
        <w:rPr>
          <w:rFonts w:ascii="Arial" w:hAnsi="Arial"/>
          <w:i w:val="0"/>
          <w:kern w:val="32"/>
          <w:sz w:val="24"/>
          <w:szCs w:val="28"/>
          <w:rtl/>
          <w:lang w:eastAsia="en-US"/>
        </w:rPr>
        <w:t xml:space="preserve">נספח </w:t>
      </w:r>
      <w:r w:rsidR="00205492" w:rsidRPr="007069B7">
        <w:rPr>
          <w:rFonts w:ascii="Arial" w:hAnsi="Arial" w:hint="eastAsia"/>
          <w:i w:val="0"/>
          <w:kern w:val="32"/>
          <w:sz w:val="24"/>
          <w:szCs w:val="28"/>
          <w:rtl/>
          <w:lang w:eastAsia="en-US"/>
        </w:rPr>
        <w:t>ז</w:t>
      </w:r>
      <w:r w:rsidR="00205492" w:rsidRPr="007069B7">
        <w:rPr>
          <w:rFonts w:ascii="Arial" w:hAnsi="Arial"/>
          <w:i w:val="0"/>
          <w:kern w:val="32"/>
          <w:sz w:val="24"/>
          <w:szCs w:val="28"/>
          <w:rtl/>
          <w:lang w:eastAsia="en-US"/>
        </w:rPr>
        <w:t>'</w:t>
      </w:r>
      <w:r w:rsidR="00205492">
        <w:rPr>
          <w:rFonts w:ascii="Arial" w:hAnsi="Arial" w:hint="cs"/>
          <w:i w:val="0"/>
          <w:kern w:val="32"/>
          <w:sz w:val="24"/>
          <w:szCs w:val="28"/>
          <w:rtl/>
          <w:lang w:eastAsia="en-US"/>
        </w:rPr>
        <w:t>1</w:t>
      </w:r>
      <w:r w:rsidR="00205492" w:rsidRPr="007069B7">
        <w:rPr>
          <w:rFonts w:ascii="Arial" w:hAnsi="Arial"/>
          <w:i w:val="0"/>
          <w:kern w:val="32"/>
          <w:sz w:val="24"/>
          <w:szCs w:val="28"/>
          <w:rtl/>
          <w:lang w:eastAsia="en-US"/>
        </w:rPr>
        <w:t xml:space="preserve"> </w:t>
      </w:r>
      <w:r w:rsidRPr="007069B7">
        <w:rPr>
          <w:rFonts w:ascii="Arial" w:hAnsi="Arial"/>
          <w:i w:val="0"/>
          <w:kern w:val="32"/>
          <w:sz w:val="24"/>
          <w:szCs w:val="28"/>
          <w:rtl/>
          <w:lang w:eastAsia="en-US"/>
        </w:rPr>
        <w:t>– טבלת פרויקטים שהמציע / איש הצוות נותן בהם שירותים לרשות לפיתוח והתיישבות הבדואים בנגב</w:t>
      </w:r>
      <w:bookmarkEnd w:id="0"/>
      <w:bookmarkEnd w:id="1"/>
      <w:bookmarkEnd w:id="2"/>
      <w:bookmarkEnd w:id="3"/>
    </w:p>
    <w:p w14:paraId="18089DE5" w14:textId="77777777" w:rsidR="00F92695" w:rsidRDefault="00F92695" w:rsidP="006F1AA2">
      <w:pPr>
        <w:pStyle w:val="aa"/>
        <w:pageBreakBefore w:val="0"/>
        <w:ind w:right="0"/>
        <w:jc w:val="both"/>
        <w:rPr>
          <w:rtl/>
          <w:lang w:eastAsia="en-US"/>
        </w:rPr>
      </w:pPr>
    </w:p>
    <w:p w14:paraId="1D9E2113" w14:textId="77777777" w:rsidR="00F92695" w:rsidRPr="007069B7" w:rsidRDefault="00F92695" w:rsidP="007069B7">
      <w:pPr>
        <w:pStyle w:val="ListParagraph"/>
        <w:keepNext/>
        <w:keepLines/>
        <w:spacing w:line="240" w:lineRule="auto"/>
        <w:ind w:left="643" w:right="0"/>
        <w:rPr>
          <w:rFonts w:ascii="David" w:hAnsi="David"/>
          <w:b/>
          <w:bCs/>
          <w:szCs w:val="24"/>
          <w:rtl/>
        </w:rPr>
      </w:pPr>
      <w:r w:rsidRPr="007069B7">
        <w:rPr>
          <w:rFonts w:ascii="David" w:hAnsi="David" w:cs="David" w:hint="eastAsia"/>
          <w:szCs w:val="24"/>
          <w:rtl/>
        </w:rPr>
        <w:t>להלן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פירוט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הפרויקטים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בהם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מעורבים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נותנים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שירות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המציע</w:t>
      </w:r>
      <w:r w:rsidRPr="007069B7">
        <w:rPr>
          <w:rFonts w:ascii="David" w:hAnsi="David" w:cs="David"/>
          <w:szCs w:val="24"/>
          <w:rtl/>
        </w:rPr>
        <w:t xml:space="preserve"> / </w:t>
      </w:r>
      <w:r w:rsidRPr="007069B7">
        <w:rPr>
          <w:rFonts w:ascii="David" w:hAnsi="David" w:cs="David" w:hint="eastAsia"/>
          <w:szCs w:val="24"/>
          <w:rtl/>
        </w:rPr>
        <w:t>אנשי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צוות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המוצעים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על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ידי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המציע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למכרז</w:t>
      </w:r>
      <w:r w:rsidRPr="007069B7">
        <w:rPr>
          <w:rFonts w:ascii="David" w:hAnsi="David" w:cs="David"/>
          <w:szCs w:val="24"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מספר</w:t>
      </w:r>
      <w:r w:rsidRPr="007069B7">
        <w:rPr>
          <w:rFonts w:ascii="David" w:hAnsi="David" w:cs="David"/>
          <w:szCs w:val="24"/>
          <w:rtl/>
        </w:rPr>
        <w:t xml:space="preserve"> </w:t>
      </w:r>
      <w:r w:rsidR="000E5DE9" w:rsidRPr="007069B7">
        <w:rPr>
          <w:rFonts w:ascii="David" w:hAnsi="David" w:cs="David"/>
          <w:szCs w:val="24"/>
          <w:rtl/>
        </w:rPr>
        <w:t>1/2021</w:t>
      </w:r>
      <w:r w:rsidRPr="007069B7">
        <w:rPr>
          <w:rFonts w:ascii="David" w:hAnsi="David" w:cs="David"/>
          <w:szCs w:val="24"/>
          <w:rtl/>
        </w:rPr>
        <w:t xml:space="preserve">  </w:t>
      </w:r>
      <w:r w:rsidRPr="007069B7">
        <w:rPr>
          <w:rFonts w:ascii="David" w:hAnsi="David" w:cs="David" w:hint="eastAsia"/>
          <w:szCs w:val="24"/>
          <w:rtl/>
        </w:rPr>
        <w:t>למתן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שירותי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תכנון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וניהול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תכנון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עבור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הרשות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לפיתוח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והתיישבות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הבדואים</w:t>
      </w:r>
      <w:r w:rsidRPr="007069B7">
        <w:rPr>
          <w:rFonts w:ascii="David" w:hAnsi="David" w:cs="David"/>
          <w:szCs w:val="24"/>
          <w:rtl/>
        </w:rPr>
        <w:t xml:space="preserve"> </w:t>
      </w:r>
      <w:r w:rsidRPr="007069B7">
        <w:rPr>
          <w:rFonts w:ascii="David" w:hAnsi="David" w:cs="David" w:hint="eastAsia"/>
          <w:szCs w:val="24"/>
          <w:rtl/>
        </w:rPr>
        <w:t>בנגב</w:t>
      </w:r>
      <w:r w:rsidRPr="007069B7">
        <w:rPr>
          <w:rFonts w:ascii="David" w:hAnsi="David" w:cs="David"/>
          <w:szCs w:val="24"/>
          <w:rtl/>
        </w:rPr>
        <w:t xml:space="preserve">. </w:t>
      </w:r>
      <w:r w:rsidRPr="007069B7">
        <w:rPr>
          <w:rFonts w:ascii="David" w:hAnsi="David" w:cs="David" w:hint="eastAsia"/>
          <w:b/>
          <w:bCs/>
          <w:szCs w:val="24"/>
          <w:rtl/>
        </w:rPr>
        <w:t>נכון</w:t>
      </w:r>
      <w:r w:rsidRPr="007069B7">
        <w:rPr>
          <w:rFonts w:ascii="David" w:hAnsi="David" w:cs="David"/>
          <w:b/>
          <w:bCs/>
          <w:szCs w:val="24"/>
          <w:rtl/>
        </w:rPr>
        <w:t xml:space="preserve"> </w:t>
      </w:r>
      <w:r w:rsidRPr="007069B7">
        <w:rPr>
          <w:rFonts w:ascii="David" w:hAnsi="David" w:cs="David" w:hint="eastAsia"/>
          <w:b/>
          <w:bCs/>
          <w:szCs w:val="24"/>
          <w:rtl/>
        </w:rPr>
        <w:t>לעת</w:t>
      </w:r>
      <w:r w:rsidRPr="007069B7">
        <w:rPr>
          <w:rFonts w:ascii="David" w:hAnsi="David" w:cs="David"/>
          <w:b/>
          <w:bCs/>
          <w:szCs w:val="24"/>
          <w:rtl/>
        </w:rPr>
        <w:t xml:space="preserve"> </w:t>
      </w:r>
      <w:r w:rsidRPr="007069B7">
        <w:rPr>
          <w:rFonts w:ascii="David" w:hAnsi="David" w:cs="David" w:hint="eastAsia"/>
          <w:b/>
          <w:bCs/>
          <w:szCs w:val="24"/>
          <w:rtl/>
        </w:rPr>
        <w:t>הגשת</w:t>
      </w:r>
      <w:r w:rsidRPr="007069B7">
        <w:rPr>
          <w:rFonts w:ascii="David" w:hAnsi="David" w:cs="David"/>
          <w:b/>
          <w:bCs/>
          <w:szCs w:val="24"/>
          <w:rtl/>
        </w:rPr>
        <w:t xml:space="preserve"> </w:t>
      </w:r>
      <w:r w:rsidRPr="007069B7">
        <w:rPr>
          <w:rFonts w:ascii="David" w:hAnsi="David" w:cs="David" w:hint="eastAsia"/>
          <w:b/>
          <w:bCs/>
          <w:szCs w:val="24"/>
          <w:rtl/>
        </w:rPr>
        <w:t>מכרז</w:t>
      </w:r>
      <w:r w:rsidRPr="007069B7">
        <w:rPr>
          <w:rFonts w:ascii="David" w:hAnsi="David" w:cs="David"/>
          <w:b/>
          <w:bCs/>
          <w:szCs w:val="24"/>
          <w:rtl/>
        </w:rPr>
        <w:t xml:space="preserve"> </w:t>
      </w:r>
      <w:r w:rsidRPr="007069B7">
        <w:rPr>
          <w:rFonts w:ascii="David" w:hAnsi="David" w:cs="David" w:hint="eastAsia"/>
          <w:b/>
          <w:bCs/>
          <w:szCs w:val="24"/>
          <w:rtl/>
        </w:rPr>
        <w:t>זה</w:t>
      </w:r>
    </w:p>
    <w:p w14:paraId="5667A94C" w14:textId="77777777" w:rsidR="00F92695" w:rsidRDefault="00F92695" w:rsidP="006F1AA2">
      <w:pPr>
        <w:pStyle w:val="aa"/>
        <w:pageBreakBefore w:val="0"/>
        <w:ind w:right="0"/>
        <w:jc w:val="both"/>
        <w:rPr>
          <w:rFonts w:ascii="Courier" w:hAnsi="Courier"/>
          <w:sz w:val="24"/>
          <w:rtl/>
        </w:rPr>
      </w:pPr>
    </w:p>
    <w:p w14:paraId="61D6A8D1" w14:textId="77777777" w:rsidR="00F92695" w:rsidRDefault="00F92695" w:rsidP="006F1AA2">
      <w:pPr>
        <w:pStyle w:val="aa"/>
        <w:pageBreakBefore w:val="0"/>
        <w:ind w:right="0"/>
        <w:jc w:val="both"/>
        <w:rPr>
          <w:rFonts w:ascii="Courier" w:hAnsi="Courier"/>
          <w:sz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9"/>
        <w:gridCol w:w="4147"/>
        <w:gridCol w:w="2744"/>
      </w:tblGrid>
      <w:tr w:rsidR="00F92695" w14:paraId="5F32CCF3" w14:textId="77777777" w:rsidTr="009D5C0C">
        <w:tc>
          <w:tcPr>
            <w:tcW w:w="2762" w:type="dxa"/>
          </w:tcPr>
          <w:p w14:paraId="03173C76" w14:textId="77777777" w:rsidR="00F92695" w:rsidRDefault="00F92695" w:rsidP="006F1AA2">
            <w:pPr>
              <w:ind w:right="0"/>
              <w:jc w:val="center"/>
              <w:rPr>
                <w:rtl/>
              </w:rPr>
            </w:pPr>
            <w:r>
              <w:rPr>
                <w:rtl/>
              </w:rPr>
              <w:t>המציע / איש הצוות המוצע</w:t>
            </w:r>
          </w:p>
        </w:tc>
        <w:tc>
          <w:tcPr>
            <w:tcW w:w="4252" w:type="dxa"/>
          </w:tcPr>
          <w:p w14:paraId="2D7728E0" w14:textId="77777777" w:rsidR="00F92695" w:rsidRDefault="00F92695" w:rsidP="006F1AA2">
            <w:pPr>
              <w:ind w:right="0"/>
              <w:jc w:val="center"/>
              <w:rPr>
                <w:rtl/>
              </w:rPr>
            </w:pPr>
            <w:proofErr w:type="spellStart"/>
            <w:r>
              <w:rPr>
                <w:rtl/>
              </w:rPr>
              <w:t>תאור</w:t>
            </w:r>
            <w:proofErr w:type="spellEnd"/>
            <w:r>
              <w:rPr>
                <w:rtl/>
              </w:rPr>
              <w:t xml:space="preserve"> הפרויקט</w:t>
            </w:r>
          </w:p>
        </w:tc>
        <w:tc>
          <w:tcPr>
            <w:tcW w:w="2802" w:type="dxa"/>
          </w:tcPr>
          <w:p w14:paraId="4F67E115" w14:textId="77777777" w:rsidR="00F92695" w:rsidRDefault="00F92695" w:rsidP="006F1AA2">
            <w:pPr>
              <w:ind w:right="0"/>
              <w:jc w:val="center"/>
              <w:rPr>
                <w:rtl/>
              </w:rPr>
            </w:pPr>
            <w:r>
              <w:rPr>
                <w:rtl/>
              </w:rPr>
              <w:t>תפקיד בצוות הפרויקט</w:t>
            </w:r>
          </w:p>
        </w:tc>
      </w:tr>
      <w:tr w:rsidR="00F92695" w14:paraId="7FCD89D8" w14:textId="77777777" w:rsidTr="009D5C0C">
        <w:tc>
          <w:tcPr>
            <w:tcW w:w="2762" w:type="dxa"/>
          </w:tcPr>
          <w:p w14:paraId="3AED7CD1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43DA1F0A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21E5968E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  <w:tr w:rsidR="00F92695" w14:paraId="7612DB32" w14:textId="77777777" w:rsidTr="009D5C0C">
        <w:tc>
          <w:tcPr>
            <w:tcW w:w="2762" w:type="dxa"/>
          </w:tcPr>
          <w:p w14:paraId="0B2E0F85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01161219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46C10613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  <w:tr w:rsidR="00F92695" w14:paraId="614E536C" w14:textId="77777777" w:rsidTr="009D5C0C">
        <w:tc>
          <w:tcPr>
            <w:tcW w:w="2762" w:type="dxa"/>
          </w:tcPr>
          <w:p w14:paraId="4C6FFFBB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7FB2786E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7CC30972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  <w:tr w:rsidR="00F92695" w14:paraId="117D688C" w14:textId="77777777" w:rsidTr="009D5C0C">
        <w:tc>
          <w:tcPr>
            <w:tcW w:w="2762" w:type="dxa"/>
          </w:tcPr>
          <w:p w14:paraId="14E33D90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6CBD834B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3D62C71D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  <w:tr w:rsidR="00F92695" w14:paraId="0E8F697F" w14:textId="77777777" w:rsidTr="009D5C0C">
        <w:tc>
          <w:tcPr>
            <w:tcW w:w="2762" w:type="dxa"/>
          </w:tcPr>
          <w:p w14:paraId="13208181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6114DFA5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78D4961A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  <w:tr w:rsidR="00F92695" w14:paraId="148A6235" w14:textId="77777777" w:rsidTr="009D5C0C">
        <w:tc>
          <w:tcPr>
            <w:tcW w:w="2762" w:type="dxa"/>
          </w:tcPr>
          <w:p w14:paraId="2ECEDEF7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4252" w:type="dxa"/>
          </w:tcPr>
          <w:p w14:paraId="514C7B8D" w14:textId="77777777" w:rsidR="00F92695" w:rsidRDefault="00F92695" w:rsidP="006F1AA2">
            <w:pPr>
              <w:ind w:right="0"/>
              <w:rPr>
                <w:rtl/>
              </w:rPr>
            </w:pPr>
          </w:p>
        </w:tc>
        <w:tc>
          <w:tcPr>
            <w:tcW w:w="2802" w:type="dxa"/>
          </w:tcPr>
          <w:p w14:paraId="7E2CB78C" w14:textId="77777777" w:rsidR="00F92695" w:rsidRDefault="00F92695" w:rsidP="006F1AA2">
            <w:pPr>
              <w:ind w:right="0"/>
              <w:rPr>
                <w:rtl/>
              </w:rPr>
            </w:pPr>
          </w:p>
        </w:tc>
      </w:tr>
    </w:tbl>
    <w:p w14:paraId="1BE657E8" w14:textId="77777777" w:rsidR="00F92695" w:rsidRDefault="00F92695" w:rsidP="006F1AA2">
      <w:pPr>
        <w:pStyle w:val="aa"/>
        <w:pageBreakBefore w:val="0"/>
        <w:ind w:right="0"/>
        <w:jc w:val="both"/>
        <w:rPr>
          <w:rtl/>
          <w:lang w:eastAsia="en-US"/>
        </w:rPr>
      </w:pPr>
    </w:p>
    <w:p w14:paraId="6EC73226" w14:textId="3D4940B6" w:rsidR="0003060B" w:rsidRPr="0003060B" w:rsidRDefault="0003060B">
      <w:pPr>
        <w:bidi w:val="0"/>
        <w:spacing w:line="240" w:lineRule="auto"/>
        <w:ind w:right="0"/>
        <w:jc w:val="left"/>
        <w:rPr>
          <w:rFonts w:ascii="Arial" w:hAnsi="Arial"/>
          <w:kern w:val="32"/>
          <w:sz w:val="24"/>
          <w:szCs w:val="28"/>
          <w:lang w:eastAsia="en-US"/>
        </w:rPr>
      </w:pPr>
      <w:bookmarkStart w:id="4" w:name="_Toc456177560"/>
      <w:bookmarkStart w:id="5" w:name="_GoBack"/>
      <w:bookmarkEnd w:id="4"/>
      <w:bookmarkEnd w:id="5"/>
    </w:p>
    <w:sectPr w:rsidR="0003060B" w:rsidRPr="0003060B" w:rsidSect="0092047B">
      <w:headerReference w:type="default" r:id="rId8"/>
      <w:footerReference w:type="default" r:id="rId9"/>
      <w:pgSz w:w="11906" w:h="16838" w:code="9"/>
      <w:pgMar w:top="624" w:right="1455" w:bottom="737" w:left="851" w:header="567" w:footer="125" w:gutter="0"/>
      <w:pgNumType w:start="2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4F643" w14:textId="77777777" w:rsidR="003B2763" w:rsidRDefault="003B2763">
      <w:pPr>
        <w:spacing w:line="240" w:lineRule="auto"/>
      </w:pPr>
      <w:r>
        <w:separator/>
      </w:r>
    </w:p>
    <w:p w14:paraId="7F586AF0" w14:textId="77777777" w:rsidR="003B2763" w:rsidRDefault="003B2763"/>
  </w:endnote>
  <w:endnote w:type="continuationSeparator" w:id="0">
    <w:p w14:paraId="16F25D76" w14:textId="77777777" w:rsidR="003B2763" w:rsidRDefault="003B2763">
      <w:pPr>
        <w:spacing w:line="240" w:lineRule="auto"/>
      </w:pPr>
      <w:r>
        <w:continuationSeparator/>
      </w:r>
    </w:p>
    <w:p w14:paraId="6AF82EA3" w14:textId="77777777" w:rsidR="003B2763" w:rsidRDefault="003B27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,Bold">
    <w:altName w:val="Times New Roman"/>
    <w:panose1 w:val="00000000000000000000"/>
    <w:charset w:val="B1"/>
    <w:family w:val="auto"/>
    <w:notTrueType/>
    <w:pitch w:val="default"/>
    <w:sig w:usb0="00001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CD5C3" w14:textId="27BBB0CC" w:rsidR="003B2763" w:rsidRDefault="003B2763">
    <w:pPr>
      <w:pStyle w:val="Footer"/>
      <w:jc w:val="center"/>
      <w:rPr>
        <w:rtl/>
        <w:cs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A6020D" w:rsidRPr="00A6020D">
      <w:rPr>
        <w:noProof/>
        <w:rtl/>
        <w:lang w:val="he-IL"/>
      </w:rPr>
      <w:t>2</w:t>
    </w:r>
    <w:r>
      <w:fldChar w:fldCharType="end"/>
    </w:r>
  </w:p>
  <w:p w14:paraId="1AD17960" w14:textId="77777777" w:rsidR="003B2763" w:rsidRDefault="003B2763" w:rsidP="007A6872">
    <w:pPr>
      <w:ind w:left="426" w:right="16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F3073" w14:textId="77777777" w:rsidR="003B2763" w:rsidRDefault="003B2763">
      <w:pPr>
        <w:spacing w:line="240" w:lineRule="auto"/>
      </w:pPr>
      <w:r>
        <w:separator/>
      </w:r>
    </w:p>
    <w:p w14:paraId="595280D2" w14:textId="77777777" w:rsidR="003B2763" w:rsidRDefault="003B2763"/>
  </w:footnote>
  <w:footnote w:type="continuationSeparator" w:id="0">
    <w:p w14:paraId="198CA2EE" w14:textId="77777777" w:rsidR="003B2763" w:rsidRDefault="003B2763">
      <w:pPr>
        <w:spacing w:line="240" w:lineRule="auto"/>
      </w:pPr>
      <w:r>
        <w:continuationSeparator/>
      </w:r>
    </w:p>
    <w:p w14:paraId="43533AB6" w14:textId="77777777" w:rsidR="003B2763" w:rsidRDefault="003B27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0C04F" w14:textId="77777777" w:rsidR="003B2763" w:rsidRDefault="003B2763" w:rsidP="00B96219">
    <w:pPr>
      <w:pStyle w:val="Header"/>
      <w:tabs>
        <w:tab w:val="clear" w:pos="4153"/>
        <w:tab w:val="clear" w:pos="8306"/>
        <w:tab w:val="center" w:pos="5102"/>
        <w:tab w:val="right" w:pos="10206"/>
      </w:tabs>
      <w:ind w:left="-1"/>
      <w:jc w:val="left"/>
      <w:rPr>
        <w:color w:val="auto"/>
        <w:rtl/>
      </w:rPr>
    </w:pPr>
    <w:r>
      <w:rPr>
        <w:color w:val="auto"/>
        <w:rtl/>
      </w:rPr>
      <w:t xml:space="preserve">מכרז חברות מתכננות/מנהלי תכנון </w:t>
    </w:r>
  </w:p>
  <w:p w14:paraId="398E5CFC" w14:textId="77777777" w:rsidR="003B2763" w:rsidRDefault="003B2763" w:rsidP="00B96219">
    <w:pPr>
      <w:pStyle w:val="Header"/>
      <w:tabs>
        <w:tab w:val="clear" w:pos="4153"/>
        <w:tab w:val="clear" w:pos="8306"/>
        <w:tab w:val="center" w:pos="5102"/>
        <w:tab w:val="right" w:pos="10206"/>
      </w:tabs>
      <w:ind w:left="-1"/>
      <w:jc w:val="left"/>
    </w:pPr>
    <w:r>
      <w:rPr>
        <w:color w:val="auto"/>
        <w:rtl/>
      </w:rPr>
      <w:t>עבור הרשות לפיתוח והתיישבות הבדואים בנגב                                                                       מכרז מס' 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1FB9"/>
    <w:multiLevelType w:val="multilevel"/>
    <w:tmpl w:val="5B0659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14D11CA"/>
    <w:multiLevelType w:val="multilevel"/>
    <w:tmpl w:val="913AC0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1833C26"/>
    <w:multiLevelType w:val="multilevel"/>
    <w:tmpl w:val="0F1E448C"/>
    <w:lvl w:ilvl="0">
      <w:start w:val="13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3" w15:restartNumberingAfterBreak="0">
    <w:nsid w:val="01D33606"/>
    <w:multiLevelType w:val="multilevel"/>
    <w:tmpl w:val="31D4156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3061959"/>
    <w:multiLevelType w:val="multilevel"/>
    <w:tmpl w:val="B6F4439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3673D82"/>
    <w:multiLevelType w:val="hybridMultilevel"/>
    <w:tmpl w:val="C2C0DA92"/>
    <w:lvl w:ilvl="0" w:tplc="C4B6140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03D952BF"/>
    <w:multiLevelType w:val="multilevel"/>
    <w:tmpl w:val="D5E66C3E"/>
    <w:lvl w:ilvl="0">
      <w:start w:val="13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7" w15:restartNumberingAfterBreak="0">
    <w:nsid w:val="03DD5687"/>
    <w:multiLevelType w:val="multilevel"/>
    <w:tmpl w:val="3296F1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04462A8D"/>
    <w:multiLevelType w:val="multilevel"/>
    <w:tmpl w:val="F96C54C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9" w15:restartNumberingAfterBreak="0">
    <w:nsid w:val="05136B73"/>
    <w:multiLevelType w:val="multilevel"/>
    <w:tmpl w:val="C06686A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05361904"/>
    <w:multiLevelType w:val="multilevel"/>
    <w:tmpl w:val="39CC9B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06592F4C"/>
    <w:multiLevelType w:val="multilevel"/>
    <w:tmpl w:val="4BBA8DE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069D67DB"/>
    <w:multiLevelType w:val="hybridMultilevel"/>
    <w:tmpl w:val="70DAD4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C5668">
      <w:start w:val="3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7AF74AD"/>
    <w:multiLevelType w:val="multilevel"/>
    <w:tmpl w:val="603C3C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030CB4"/>
    <w:multiLevelType w:val="multilevel"/>
    <w:tmpl w:val="74F2D0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90E1F4C"/>
    <w:multiLevelType w:val="multilevel"/>
    <w:tmpl w:val="B094CE5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0A1C1164"/>
    <w:multiLevelType w:val="hybridMultilevel"/>
    <w:tmpl w:val="BAB418E6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8EFC0034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915AEF"/>
    <w:multiLevelType w:val="multilevel"/>
    <w:tmpl w:val="852A3A8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0D3844F7"/>
    <w:multiLevelType w:val="multilevel"/>
    <w:tmpl w:val="736673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David" w:hint="default"/>
        <w:bCs w:val="0"/>
        <w:iCs w:val="0"/>
        <w:szCs w:val="24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cs="David" w:hint="default"/>
        <w:bCs w:val="0"/>
        <w:iCs w:val="0"/>
        <w:szCs w:val="24"/>
      </w:rPr>
    </w:lvl>
    <w:lvl w:ilvl="3">
      <w:start w:val="1"/>
      <w:numFmt w:val="hebrew1"/>
      <w:lvlText w:val="%4."/>
      <w:lvlJc w:val="left"/>
      <w:pPr>
        <w:ind w:left="397" w:firstLine="454"/>
      </w:pPr>
      <w:rPr>
        <w:rFonts w:cs="David" w:hint="default"/>
        <w:bCs w:val="0"/>
        <w:iCs w:val="0"/>
        <w:szCs w:val="24"/>
      </w:rPr>
    </w:lvl>
    <w:lvl w:ilvl="4">
      <w:start w:val="1"/>
      <w:numFmt w:val="decimal"/>
      <w:lvlText w:val="%5)"/>
      <w:lvlJc w:val="left"/>
      <w:pPr>
        <w:ind w:left="397" w:firstLine="850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E97676B"/>
    <w:multiLevelType w:val="multilevel"/>
    <w:tmpl w:val="B30AF4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10524515"/>
    <w:multiLevelType w:val="hybridMultilevel"/>
    <w:tmpl w:val="4CEA3896"/>
    <w:lvl w:ilvl="0" w:tplc="36E2DFDA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cs="Times New Roman" w:hint="cs"/>
      </w:rPr>
    </w:lvl>
    <w:lvl w:ilvl="1" w:tplc="5ABAF46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6F685E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A41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544E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94F6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228F7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B88E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54413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13125B5"/>
    <w:multiLevelType w:val="multilevel"/>
    <w:tmpl w:val="AB78C0A6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22" w15:restartNumberingAfterBreak="0">
    <w:nsid w:val="11FA5B35"/>
    <w:multiLevelType w:val="hybridMultilevel"/>
    <w:tmpl w:val="460CAEFA"/>
    <w:lvl w:ilvl="0" w:tplc="67CA06E8">
      <w:start w:val="1"/>
      <w:numFmt w:val="hebrew1"/>
      <w:lvlText w:val="%1)"/>
      <w:lvlJc w:val="left"/>
      <w:pPr>
        <w:ind w:left="2520" w:hanging="360"/>
      </w:pPr>
      <w:rPr>
        <w:rFonts w:cs="David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3" w15:restartNumberingAfterBreak="0">
    <w:nsid w:val="120B5A6F"/>
    <w:multiLevelType w:val="hybridMultilevel"/>
    <w:tmpl w:val="37B4675E"/>
    <w:lvl w:ilvl="0" w:tplc="173E1500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 w15:restartNumberingAfterBreak="0">
    <w:nsid w:val="126F580D"/>
    <w:multiLevelType w:val="multilevel"/>
    <w:tmpl w:val="7A84A3DC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13376B5B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024616"/>
    <w:multiLevelType w:val="multilevel"/>
    <w:tmpl w:val="7E586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27" w15:restartNumberingAfterBreak="0">
    <w:nsid w:val="14AC4773"/>
    <w:multiLevelType w:val="hybridMultilevel"/>
    <w:tmpl w:val="9FA61114"/>
    <w:lvl w:ilvl="0" w:tplc="8AF42C6C">
      <w:start w:val="1"/>
      <w:numFmt w:val="decimal"/>
      <w:lvlText w:val="%1)"/>
      <w:lvlJc w:val="left"/>
      <w:pPr>
        <w:ind w:left="288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8" w15:restartNumberingAfterBreak="0">
    <w:nsid w:val="15340FB3"/>
    <w:multiLevelType w:val="multilevel"/>
    <w:tmpl w:val="199CDD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157D1D6D"/>
    <w:multiLevelType w:val="multilevel"/>
    <w:tmpl w:val="8EAE27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15FF02B2"/>
    <w:multiLevelType w:val="multilevel"/>
    <w:tmpl w:val="3AD2F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182E5679"/>
    <w:multiLevelType w:val="hybridMultilevel"/>
    <w:tmpl w:val="658644FC"/>
    <w:lvl w:ilvl="0" w:tplc="F6525A72">
      <w:start w:val="2"/>
      <w:numFmt w:val="hebrew1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621A1E"/>
    <w:multiLevelType w:val="hybridMultilevel"/>
    <w:tmpl w:val="F342B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D95961"/>
    <w:multiLevelType w:val="multilevel"/>
    <w:tmpl w:val="E878F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19F576A0"/>
    <w:multiLevelType w:val="hybridMultilevel"/>
    <w:tmpl w:val="B1824F02"/>
    <w:lvl w:ilvl="0" w:tplc="59C09038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5" w15:restartNumberingAfterBreak="0">
    <w:nsid w:val="1A084DDF"/>
    <w:multiLevelType w:val="hybridMultilevel"/>
    <w:tmpl w:val="F0F2134C"/>
    <w:lvl w:ilvl="0" w:tplc="CBC863A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6" w15:restartNumberingAfterBreak="0">
    <w:nsid w:val="1A6666EA"/>
    <w:multiLevelType w:val="multilevel"/>
    <w:tmpl w:val="F8B00B6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7" w15:restartNumberingAfterBreak="0">
    <w:nsid w:val="1AB6607F"/>
    <w:multiLevelType w:val="multilevel"/>
    <w:tmpl w:val="AB1E4F72"/>
    <w:lvl w:ilvl="0">
      <w:start w:val="1"/>
      <w:numFmt w:val="decimal"/>
      <w:lvlText w:val="%1."/>
      <w:lvlJc w:val="left"/>
      <w:pPr>
        <w:ind w:left="360" w:hanging="360"/>
      </w:pPr>
      <w:rPr>
        <w:rFonts w:cs="David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1ADB7E66"/>
    <w:multiLevelType w:val="multilevel"/>
    <w:tmpl w:val="B33CA46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 w15:restartNumberingAfterBreak="0">
    <w:nsid w:val="1BCA4D33"/>
    <w:multiLevelType w:val="hybridMultilevel"/>
    <w:tmpl w:val="CCE873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BF1228B"/>
    <w:multiLevelType w:val="multilevel"/>
    <w:tmpl w:val="6C348A0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 w15:restartNumberingAfterBreak="0">
    <w:nsid w:val="1C521EC3"/>
    <w:multiLevelType w:val="multilevel"/>
    <w:tmpl w:val="CD70D1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 w15:restartNumberingAfterBreak="0">
    <w:nsid w:val="1C6D485E"/>
    <w:multiLevelType w:val="multilevel"/>
    <w:tmpl w:val="FB383C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3" w15:restartNumberingAfterBreak="0">
    <w:nsid w:val="1D0E65AC"/>
    <w:multiLevelType w:val="multilevel"/>
    <w:tmpl w:val="D1BC9E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 w15:restartNumberingAfterBreak="0">
    <w:nsid w:val="1D1F6F01"/>
    <w:multiLevelType w:val="multilevel"/>
    <w:tmpl w:val="6250FC04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David"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1D3242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1D6E2CB7"/>
    <w:multiLevelType w:val="hybridMultilevel"/>
    <w:tmpl w:val="00D659C0"/>
    <w:lvl w:ilvl="0" w:tplc="B0C61324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David" w:hAnsi="David" w:cs="David" w:hint="default"/>
        <w:sz w:val="24"/>
        <w:szCs w:val="24"/>
      </w:rPr>
    </w:lvl>
    <w:lvl w:ilvl="1" w:tplc="FDDED9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08CF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40B4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8C69DF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1863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67E42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56A3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9224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1DE478FF"/>
    <w:multiLevelType w:val="hybridMultilevel"/>
    <w:tmpl w:val="5A7CCB28"/>
    <w:lvl w:ilvl="0" w:tplc="9FFC1C3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E711EB1"/>
    <w:multiLevelType w:val="multilevel"/>
    <w:tmpl w:val="01F8FE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David" w:hint="default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1080" w:hanging="72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5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 w:hint="default"/>
      </w:rPr>
    </w:lvl>
  </w:abstractNum>
  <w:abstractNum w:abstractNumId="49" w15:restartNumberingAfterBreak="0">
    <w:nsid w:val="1F9267F9"/>
    <w:multiLevelType w:val="multilevel"/>
    <w:tmpl w:val="09369EAA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078598E"/>
    <w:multiLevelType w:val="multilevel"/>
    <w:tmpl w:val="E620E9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1" w15:restartNumberingAfterBreak="0">
    <w:nsid w:val="20C14A9C"/>
    <w:multiLevelType w:val="multilevel"/>
    <w:tmpl w:val="99803A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2" w15:restartNumberingAfterBreak="0">
    <w:nsid w:val="211010C6"/>
    <w:multiLevelType w:val="multilevel"/>
    <w:tmpl w:val="2EF0F49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53" w15:restartNumberingAfterBreak="0">
    <w:nsid w:val="211256CD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54" w15:restartNumberingAfterBreak="0">
    <w:nsid w:val="21A62715"/>
    <w:multiLevelType w:val="hybridMultilevel"/>
    <w:tmpl w:val="12A0CC40"/>
    <w:lvl w:ilvl="0" w:tplc="04090013">
      <w:start w:val="1"/>
      <w:numFmt w:val="hebrew1"/>
      <w:lvlText w:val="%1."/>
      <w:lvlJc w:val="center"/>
      <w:pPr>
        <w:ind w:left="1800" w:hanging="360"/>
      </w:pPr>
      <w:rPr>
        <w:rFonts w:cs="Times New Roman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5" w15:restartNumberingAfterBreak="0">
    <w:nsid w:val="239672F6"/>
    <w:multiLevelType w:val="hybridMultilevel"/>
    <w:tmpl w:val="CF3EF480"/>
    <w:lvl w:ilvl="0" w:tplc="61BCE7B4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6" w15:restartNumberingAfterBreak="0">
    <w:nsid w:val="240643E6"/>
    <w:multiLevelType w:val="multilevel"/>
    <w:tmpl w:val="A4640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57" w15:restartNumberingAfterBreak="0">
    <w:nsid w:val="2478385D"/>
    <w:multiLevelType w:val="hybridMultilevel"/>
    <w:tmpl w:val="914693C6"/>
    <w:lvl w:ilvl="0" w:tplc="BF5E240C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8" w15:restartNumberingAfterBreak="0">
    <w:nsid w:val="25420E86"/>
    <w:multiLevelType w:val="hybridMultilevel"/>
    <w:tmpl w:val="D138ECF2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67303D0C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CB111E"/>
    <w:multiLevelType w:val="hybridMultilevel"/>
    <w:tmpl w:val="B5481E4A"/>
    <w:lvl w:ilvl="0" w:tplc="6A2C8740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0" w15:restartNumberingAfterBreak="0">
    <w:nsid w:val="270F1E74"/>
    <w:multiLevelType w:val="hybridMultilevel"/>
    <w:tmpl w:val="E99A3EA2"/>
    <w:lvl w:ilvl="0" w:tplc="F6688768">
      <w:start w:val="1"/>
      <w:numFmt w:val="decimal"/>
      <w:lvlText w:val="%1."/>
      <w:lvlJc w:val="left"/>
      <w:pPr>
        <w:ind w:left="5400" w:hanging="360"/>
      </w:pPr>
      <w:rPr>
        <w:rFonts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61" w15:restartNumberingAfterBreak="0">
    <w:nsid w:val="280F7685"/>
    <w:multiLevelType w:val="multilevel"/>
    <w:tmpl w:val="31EA48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2" w15:restartNumberingAfterBreak="0">
    <w:nsid w:val="29987113"/>
    <w:multiLevelType w:val="multilevel"/>
    <w:tmpl w:val="D8C6E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3" w15:restartNumberingAfterBreak="0">
    <w:nsid w:val="2A5960CD"/>
    <w:multiLevelType w:val="hybridMultilevel"/>
    <w:tmpl w:val="63DC84E6"/>
    <w:lvl w:ilvl="0" w:tplc="E94A4EF4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4" w15:restartNumberingAfterBreak="0">
    <w:nsid w:val="2B936A50"/>
    <w:multiLevelType w:val="multilevel"/>
    <w:tmpl w:val="D9A647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5" w15:restartNumberingAfterBreak="0">
    <w:nsid w:val="2C6F4EDA"/>
    <w:multiLevelType w:val="hybridMultilevel"/>
    <w:tmpl w:val="6824B46E"/>
    <w:lvl w:ilvl="0" w:tplc="7F4ABE2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6" w15:restartNumberingAfterBreak="0">
    <w:nsid w:val="2E12360E"/>
    <w:multiLevelType w:val="multilevel"/>
    <w:tmpl w:val="80ACCE3E"/>
    <w:lvl w:ilvl="0">
      <w:start w:val="1"/>
      <w:numFmt w:val="decimal"/>
      <w:lvlText w:val="%1"/>
      <w:lvlJc w:val="left"/>
      <w:pPr>
        <w:ind w:left="18360" w:hanging="360"/>
      </w:pPr>
      <w:rPr>
        <w:rFonts w:cs="Times New Roman" w:hint="default"/>
        <w:sz w:val="24"/>
      </w:rPr>
    </w:lvl>
    <w:lvl w:ilvl="1">
      <w:start w:val="5"/>
      <w:numFmt w:val="decimal"/>
      <w:lvlText w:val="%1.%2"/>
      <w:lvlJc w:val="left"/>
      <w:pPr>
        <w:ind w:left="18542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9084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9266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9808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99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0532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0714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0896" w:hanging="1440"/>
      </w:pPr>
      <w:rPr>
        <w:rFonts w:cs="Times New Roman" w:hint="default"/>
        <w:sz w:val="24"/>
      </w:rPr>
    </w:lvl>
  </w:abstractNum>
  <w:abstractNum w:abstractNumId="67" w15:restartNumberingAfterBreak="0">
    <w:nsid w:val="2EC61454"/>
    <w:multiLevelType w:val="multilevel"/>
    <w:tmpl w:val="1388868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42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084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266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808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9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532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714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96" w:hanging="1440"/>
      </w:pPr>
      <w:rPr>
        <w:rFonts w:cs="Times New Roman" w:hint="default"/>
        <w:sz w:val="24"/>
      </w:rPr>
    </w:lvl>
  </w:abstractNum>
  <w:abstractNum w:abstractNumId="68" w15:restartNumberingAfterBreak="0">
    <w:nsid w:val="2EDB3E2B"/>
    <w:multiLevelType w:val="hybridMultilevel"/>
    <w:tmpl w:val="A9A4A3F8"/>
    <w:lvl w:ilvl="0" w:tplc="14FC83E0">
      <w:start w:val="1"/>
      <w:numFmt w:val="decimal"/>
      <w:lvlText w:val="%1)"/>
      <w:lvlJc w:val="left"/>
      <w:pPr>
        <w:ind w:left="21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9" w15:restartNumberingAfterBreak="0">
    <w:nsid w:val="2F3F4705"/>
    <w:multiLevelType w:val="multilevel"/>
    <w:tmpl w:val="E1D2F8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0" w15:restartNumberingAfterBreak="0">
    <w:nsid w:val="2F6C0E78"/>
    <w:multiLevelType w:val="multilevel"/>
    <w:tmpl w:val="85B617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1" w15:restartNumberingAfterBreak="0">
    <w:nsid w:val="302713D2"/>
    <w:multiLevelType w:val="multilevel"/>
    <w:tmpl w:val="1E9C93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2" w15:restartNumberingAfterBreak="0">
    <w:nsid w:val="32786D2A"/>
    <w:multiLevelType w:val="multilevel"/>
    <w:tmpl w:val="7C9615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3" w15:restartNumberingAfterBreak="0">
    <w:nsid w:val="32860793"/>
    <w:multiLevelType w:val="hybridMultilevel"/>
    <w:tmpl w:val="541C3214"/>
    <w:lvl w:ilvl="0" w:tplc="7D8273D2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4" w15:restartNumberingAfterBreak="0">
    <w:nsid w:val="328D18AF"/>
    <w:multiLevelType w:val="hybridMultilevel"/>
    <w:tmpl w:val="B92ED3DE"/>
    <w:lvl w:ilvl="0" w:tplc="7EEA6E6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76" w15:restartNumberingAfterBreak="0">
    <w:nsid w:val="32B91A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7" w15:restartNumberingAfterBreak="0">
    <w:nsid w:val="32EC4BCF"/>
    <w:multiLevelType w:val="multilevel"/>
    <w:tmpl w:val="09369EAA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8" w15:restartNumberingAfterBreak="0">
    <w:nsid w:val="33A925DF"/>
    <w:multiLevelType w:val="hybridMultilevel"/>
    <w:tmpl w:val="288E34B2"/>
    <w:lvl w:ilvl="0" w:tplc="05EC7592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9" w15:restartNumberingAfterBreak="0">
    <w:nsid w:val="345272FD"/>
    <w:multiLevelType w:val="hybridMultilevel"/>
    <w:tmpl w:val="41E44A9C"/>
    <w:lvl w:ilvl="0" w:tplc="F4202A18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452780D"/>
    <w:multiLevelType w:val="multilevel"/>
    <w:tmpl w:val="1E2AA93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81" w15:restartNumberingAfterBreak="0">
    <w:nsid w:val="34DA41F1"/>
    <w:multiLevelType w:val="multilevel"/>
    <w:tmpl w:val="1B2834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2" w15:restartNumberingAfterBreak="0">
    <w:nsid w:val="359141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3" w15:restartNumberingAfterBreak="0">
    <w:nsid w:val="35A95175"/>
    <w:multiLevelType w:val="multilevel"/>
    <w:tmpl w:val="1B444B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4" w15:restartNumberingAfterBreak="0">
    <w:nsid w:val="35AE1E9A"/>
    <w:multiLevelType w:val="multilevel"/>
    <w:tmpl w:val="A8C056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5" w15:restartNumberingAfterBreak="0">
    <w:nsid w:val="3794663C"/>
    <w:multiLevelType w:val="multilevel"/>
    <w:tmpl w:val="2C3087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6" w15:restartNumberingAfterBreak="0">
    <w:nsid w:val="38861F95"/>
    <w:multiLevelType w:val="hybridMultilevel"/>
    <w:tmpl w:val="5FF6BE02"/>
    <w:lvl w:ilvl="0" w:tplc="E90AD74A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7" w15:restartNumberingAfterBreak="0">
    <w:nsid w:val="397A36D4"/>
    <w:multiLevelType w:val="multilevel"/>
    <w:tmpl w:val="896EE9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8" w15:restartNumberingAfterBreak="0">
    <w:nsid w:val="39DA1FD9"/>
    <w:multiLevelType w:val="hybridMultilevel"/>
    <w:tmpl w:val="072A4156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9" w15:restartNumberingAfterBreak="0">
    <w:nsid w:val="3A2F6651"/>
    <w:multiLevelType w:val="multilevel"/>
    <w:tmpl w:val="F61C12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0" w15:restartNumberingAfterBreak="0">
    <w:nsid w:val="3A8A6E8A"/>
    <w:multiLevelType w:val="multilevel"/>
    <w:tmpl w:val="7974E0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1" w15:restartNumberingAfterBreak="0">
    <w:nsid w:val="3AA457A6"/>
    <w:multiLevelType w:val="multilevel"/>
    <w:tmpl w:val="40649A9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92" w15:restartNumberingAfterBreak="0">
    <w:nsid w:val="3B3F16BA"/>
    <w:multiLevelType w:val="multilevel"/>
    <w:tmpl w:val="90989DC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3" w15:restartNumberingAfterBreak="0">
    <w:nsid w:val="3CA005A0"/>
    <w:multiLevelType w:val="multilevel"/>
    <w:tmpl w:val="4C2EF8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4" w15:restartNumberingAfterBreak="0">
    <w:nsid w:val="3CCD4F23"/>
    <w:multiLevelType w:val="multilevel"/>
    <w:tmpl w:val="E97A790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5" w15:restartNumberingAfterBreak="0">
    <w:nsid w:val="3E2E2EFC"/>
    <w:multiLevelType w:val="multilevel"/>
    <w:tmpl w:val="8A9E5A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6" w15:restartNumberingAfterBreak="0">
    <w:nsid w:val="3E8E00EA"/>
    <w:multiLevelType w:val="multilevel"/>
    <w:tmpl w:val="CDE2EB24"/>
    <w:lvl w:ilvl="0">
      <w:start w:val="2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7" w:hanging="1021"/>
      </w:pPr>
      <w:rPr>
        <w:rFonts w:ascii="David" w:hAnsi="David"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35" w:hanging="1134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7" w15:restartNumberingAfterBreak="0">
    <w:nsid w:val="3F097481"/>
    <w:multiLevelType w:val="hybridMultilevel"/>
    <w:tmpl w:val="20F6FB3A"/>
    <w:lvl w:ilvl="0" w:tplc="7866817E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8" w15:restartNumberingAfterBreak="0">
    <w:nsid w:val="3F0D097A"/>
    <w:multiLevelType w:val="multilevel"/>
    <w:tmpl w:val="7A84A3DC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9" w15:restartNumberingAfterBreak="0">
    <w:nsid w:val="3F136E22"/>
    <w:multiLevelType w:val="multilevel"/>
    <w:tmpl w:val="FBB262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0" w15:restartNumberingAfterBreak="0">
    <w:nsid w:val="3F241899"/>
    <w:multiLevelType w:val="hybridMultilevel"/>
    <w:tmpl w:val="AE3244A6"/>
    <w:lvl w:ilvl="0" w:tplc="E37834E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8800B0E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73EEEFF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55C4AAE4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8E643D1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BB44D68A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4BE02EC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18A3C4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E26AAE72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1" w15:restartNumberingAfterBreak="0">
    <w:nsid w:val="3F736162"/>
    <w:multiLevelType w:val="hybridMultilevel"/>
    <w:tmpl w:val="A31E60D6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FAD0E1A"/>
    <w:multiLevelType w:val="hybridMultilevel"/>
    <w:tmpl w:val="73B09E74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3" w15:restartNumberingAfterBreak="0">
    <w:nsid w:val="3FFD0C25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4036155D"/>
    <w:multiLevelType w:val="hybridMultilevel"/>
    <w:tmpl w:val="8224FFE8"/>
    <w:lvl w:ilvl="0" w:tplc="0368240A">
      <w:start w:val="1"/>
      <w:numFmt w:val="decimal"/>
      <w:lvlText w:val="%1)"/>
      <w:lvlJc w:val="left"/>
      <w:pPr>
        <w:ind w:left="432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105" w15:restartNumberingAfterBreak="0">
    <w:nsid w:val="407877DD"/>
    <w:multiLevelType w:val="hybridMultilevel"/>
    <w:tmpl w:val="360CF1CA"/>
    <w:lvl w:ilvl="0" w:tplc="C0A287E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40EE35E1"/>
    <w:multiLevelType w:val="multilevel"/>
    <w:tmpl w:val="AD60D1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7" w15:restartNumberingAfterBreak="0">
    <w:nsid w:val="418F5DD5"/>
    <w:multiLevelType w:val="multilevel"/>
    <w:tmpl w:val="98100E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8" w15:restartNumberingAfterBreak="0">
    <w:nsid w:val="42B97400"/>
    <w:multiLevelType w:val="multilevel"/>
    <w:tmpl w:val="8D0209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43125998"/>
    <w:multiLevelType w:val="hybridMultilevel"/>
    <w:tmpl w:val="1526CC34"/>
    <w:lvl w:ilvl="0" w:tplc="E9480A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32470FB"/>
    <w:multiLevelType w:val="hybridMultilevel"/>
    <w:tmpl w:val="DDCC8C58"/>
    <w:lvl w:ilvl="0" w:tplc="04090013">
      <w:start w:val="1"/>
      <w:numFmt w:val="hebrew1"/>
      <w:lvlText w:val="%1."/>
      <w:lvlJc w:val="center"/>
      <w:pPr>
        <w:ind w:left="1800" w:hanging="360"/>
      </w:pPr>
      <w:rPr>
        <w:rFonts w:cs="Times New Roman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1" w15:restartNumberingAfterBreak="0">
    <w:nsid w:val="434610AA"/>
    <w:multiLevelType w:val="hybridMultilevel"/>
    <w:tmpl w:val="450439C6"/>
    <w:lvl w:ilvl="0" w:tplc="5E2C3790">
      <w:start w:val="1"/>
      <w:numFmt w:val="bullet"/>
      <w:pStyle w:val="6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AA23270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4D5C484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9ECA0F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E240B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0B823E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130ED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A08BE3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52ACD3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44EC5FFC"/>
    <w:multiLevelType w:val="multilevel"/>
    <w:tmpl w:val="31340FC2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3" w15:restartNumberingAfterBreak="0">
    <w:nsid w:val="45563FF6"/>
    <w:multiLevelType w:val="hybridMultilevel"/>
    <w:tmpl w:val="F3186E08"/>
    <w:lvl w:ilvl="0" w:tplc="C106B1B4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4" w15:restartNumberingAfterBreak="0">
    <w:nsid w:val="460B55D0"/>
    <w:multiLevelType w:val="multilevel"/>
    <w:tmpl w:val="CBC6F5F0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non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15" w15:restartNumberingAfterBreak="0">
    <w:nsid w:val="47E734FD"/>
    <w:multiLevelType w:val="hybridMultilevel"/>
    <w:tmpl w:val="C5B2E42E"/>
    <w:lvl w:ilvl="0" w:tplc="3AB805C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6" w15:restartNumberingAfterBreak="0">
    <w:nsid w:val="49E75C8D"/>
    <w:multiLevelType w:val="hybridMultilevel"/>
    <w:tmpl w:val="ADE6C578"/>
    <w:lvl w:ilvl="0" w:tplc="2B2EEA8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7" w15:restartNumberingAfterBreak="0">
    <w:nsid w:val="4A0449E1"/>
    <w:multiLevelType w:val="hybridMultilevel"/>
    <w:tmpl w:val="DD885348"/>
    <w:lvl w:ilvl="0" w:tplc="4D34366A">
      <w:start w:val="1"/>
      <w:numFmt w:val="decimal"/>
      <w:lvlText w:val="%1)"/>
      <w:lvlJc w:val="left"/>
      <w:pPr>
        <w:ind w:left="288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118" w15:restartNumberingAfterBreak="0">
    <w:nsid w:val="4AAD204E"/>
    <w:multiLevelType w:val="multilevel"/>
    <w:tmpl w:val="D8A034CA"/>
    <w:lvl w:ilvl="0">
      <w:start w:val="1"/>
      <w:numFmt w:val="decimal"/>
      <w:pStyle w:val="10"/>
      <w:lvlText w:val="%1."/>
      <w:lvlJc w:val="right"/>
      <w:pPr>
        <w:tabs>
          <w:tab w:val="num" w:pos="166"/>
        </w:tabs>
        <w:ind w:left="166" w:hanging="166"/>
      </w:pPr>
      <w:rPr>
        <w:rFonts w:cs="Times New Roman" w:hint="cs"/>
      </w:rPr>
    </w:lvl>
    <w:lvl w:ilvl="1">
      <w:start w:val="1"/>
      <w:numFmt w:val="decimal"/>
      <w:pStyle w:val="20"/>
      <w:lvlText w:val="%1.%2"/>
      <w:lvlJc w:val="left"/>
      <w:pPr>
        <w:tabs>
          <w:tab w:val="num" w:pos="1050"/>
        </w:tabs>
        <w:ind w:left="1050" w:hanging="624"/>
      </w:pPr>
      <w:rPr>
        <w:rFonts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cs="Times New Roman" w:hint="default"/>
        <w:bCs w:val="0"/>
        <w:iCs w:val="0"/>
        <w:color w:val="auto"/>
        <w:sz w:val="24"/>
        <w:szCs w:val="24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1697"/>
        </w:tabs>
        <w:ind w:left="1697" w:hanging="905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232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592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72"/>
        </w:tabs>
        <w:ind w:left="2952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670"/>
        </w:tabs>
        <w:ind w:left="3670" w:hanging="1438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032"/>
        </w:tabs>
        <w:ind w:left="4032" w:hanging="1440"/>
      </w:pPr>
      <w:rPr>
        <w:rFonts w:cs="Times New Roman" w:hint="cs"/>
      </w:rPr>
    </w:lvl>
  </w:abstractNum>
  <w:abstractNum w:abstractNumId="119" w15:restartNumberingAfterBreak="0">
    <w:nsid w:val="4B37530D"/>
    <w:multiLevelType w:val="multilevel"/>
    <w:tmpl w:val="16CA8CE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0" w15:restartNumberingAfterBreak="0">
    <w:nsid w:val="4BD445D7"/>
    <w:multiLevelType w:val="hybridMultilevel"/>
    <w:tmpl w:val="D506C21C"/>
    <w:lvl w:ilvl="0" w:tplc="F93C3732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4"/>
      </w:rPr>
    </w:lvl>
    <w:lvl w:ilvl="1" w:tplc="EA7EA04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24066E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24F58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6A0F19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C6E9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7744DD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A652D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F4A581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4E084F2E"/>
    <w:multiLevelType w:val="multilevel"/>
    <w:tmpl w:val="4342A1B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2" w15:restartNumberingAfterBreak="0">
    <w:nsid w:val="4E5F5926"/>
    <w:multiLevelType w:val="multilevel"/>
    <w:tmpl w:val="0A5601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23" w15:restartNumberingAfterBreak="0">
    <w:nsid w:val="4E652FCA"/>
    <w:multiLevelType w:val="hybridMultilevel"/>
    <w:tmpl w:val="8E4ED2C2"/>
    <w:lvl w:ilvl="0" w:tplc="FB3A7E9C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4" w15:restartNumberingAfterBreak="0">
    <w:nsid w:val="4E671020"/>
    <w:multiLevelType w:val="hybridMultilevel"/>
    <w:tmpl w:val="9B407CF0"/>
    <w:lvl w:ilvl="0" w:tplc="F66887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sz w:val="24"/>
        <w:szCs w:val="24"/>
      </w:rPr>
    </w:lvl>
    <w:lvl w:ilvl="1" w:tplc="73A4BC6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David" w:hint="default"/>
        <w:sz w:val="2"/>
        <w:szCs w:val="24"/>
      </w:rPr>
    </w:lvl>
    <w:lvl w:ilvl="2" w:tplc="167276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9445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ECD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5A07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570C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B3CD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10204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5" w15:restartNumberingAfterBreak="0">
    <w:nsid w:val="4FEA1D32"/>
    <w:multiLevelType w:val="hybridMultilevel"/>
    <w:tmpl w:val="60284400"/>
    <w:lvl w:ilvl="0" w:tplc="A27E24A8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/>
        <w:b w:val="0"/>
        <w:bCs w:val="0"/>
        <w:sz w:val="2"/>
        <w:szCs w:val="24"/>
      </w:rPr>
    </w:lvl>
    <w:lvl w:ilvl="1" w:tplc="987084F6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  <w:b w:val="0"/>
        <w:bCs w:val="0"/>
        <w:sz w:val="24"/>
        <w:szCs w:val="24"/>
      </w:rPr>
    </w:lvl>
    <w:lvl w:ilvl="2" w:tplc="627822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FC64CC4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5AACE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A30C7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2455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A2D8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ACC2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6" w15:restartNumberingAfterBreak="0">
    <w:nsid w:val="506A35BF"/>
    <w:multiLevelType w:val="hybridMultilevel"/>
    <w:tmpl w:val="740A3B1E"/>
    <w:lvl w:ilvl="0" w:tplc="46D6CCAA">
      <w:start w:val="1"/>
      <w:numFmt w:val="hebrew1"/>
      <w:lvlText w:val="%1."/>
      <w:lvlJc w:val="left"/>
      <w:pPr>
        <w:ind w:left="7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7" w15:restartNumberingAfterBreak="0">
    <w:nsid w:val="50807827"/>
    <w:multiLevelType w:val="hybridMultilevel"/>
    <w:tmpl w:val="B1905F3E"/>
    <w:lvl w:ilvl="0" w:tplc="6C22DDC0">
      <w:start w:val="1"/>
      <w:numFmt w:val="hebrew1"/>
      <w:lvlText w:val="%1."/>
      <w:lvlJc w:val="center"/>
      <w:pPr>
        <w:ind w:left="216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8" w15:restartNumberingAfterBreak="0">
    <w:nsid w:val="51310A4E"/>
    <w:multiLevelType w:val="multilevel"/>
    <w:tmpl w:val="DCD8C3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29" w15:restartNumberingAfterBreak="0">
    <w:nsid w:val="519F068E"/>
    <w:multiLevelType w:val="hybridMultilevel"/>
    <w:tmpl w:val="D59E94B0"/>
    <w:lvl w:ilvl="0" w:tplc="96A26522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0" w15:restartNumberingAfterBreak="0">
    <w:nsid w:val="52374161"/>
    <w:multiLevelType w:val="hybridMultilevel"/>
    <w:tmpl w:val="6C0EDB56"/>
    <w:lvl w:ilvl="0" w:tplc="24B24994">
      <w:start w:val="1"/>
      <w:numFmt w:val="hebrew1"/>
      <w:lvlText w:val="%1."/>
      <w:lvlJc w:val="center"/>
      <w:pPr>
        <w:ind w:left="252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31" w15:restartNumberingAfterBreak="0">
    <w:nsid w:val="52EA17D9"/>
    <w:multiLevelType w:val="multilevel"/>
    <w:tmpl w:val="C964AE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2" w15:restartNumberingAfterBreak="0">
    <w:nsid w:val="533A1936"/>
    <w:multiLevelType w:val="multilevel"/>
    <w:tmpl w:val="C570FECA"/>
    <w:lvl w:ilvl="0">
      <w:start w:val="1"/>
      <w:numFmt w:val="decimal"/>
      <w:pStyle w:val="11"/>
      <w:lvlText w:val="%1."/>
      <w:lvlJc w:val="left"/>
      <w:pPr>
        <w:ind w:left="587" w:hanging="360"/>
      </w:pPr>
      <w:rPr>
        <w:rFonts w:cs="David" w:hint="default"/>
      </w:rPr>
    </w:lvl>
    <w:lvl w:ilvl="1">
      <w:start w:val="1"/>
      <w:numFmt w:val="decimal"/>
      <w:pStyle w:val="21"/>
      <w:lvlText w:val="%1.%2."/>
      <w:lvlJc w:val="left"/>
      <w:pPr>
        <w:ind w:left="1019" w:hanging="432"/>
      </w:pPr>
      <w:rPr>
        <w:rFonts w:cs="David" w:hint="default"/>
      </w:rPr>
    </w:lvl>
    <w:lvl w:ilvl="2">
      <w:start w:val="1"/>
      <w:numFmt w:val="decimal"/>
      <w:pStyle w:val="30"/>
      <w:lvlText w:val="%1.%2.%3."/>
      <w:lvlJc w:val="left"/>
      <w:pPr>
        <w:ind w:left="1638" w:hanging="504"/>
      </w:pPr>
      <w:rPr>
        <w:rFonts w:cs="David" w:hint="default"/>
      </w:rPr>
    </w:lvl>
    <w:lvl w:ilvl="3">
      <w:start w:val="1"/>
      <w:numFmt w:val="decimal"/>
      <w:pStyle w:val="4"/>
      <w:lvlText w:val="%1.%2.%3.%4."/>
      <w:lvlJc w:val="left"/>
      <w:pPr>
        <w:ind w:left="195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cs="Times New Roman" w:hint="default"/>
      </w:rPr>
    </w:lvl>
  </w:abstractNum>
  <w:abstractNum w:abstractNumId="133" w15:restartNumberingAfterBreak="0">
    <w:nsid w:val="536D3AB5"/>
    <w:multiLevelType w:val="multilevel"/>
    <w:tmpl w:val="35C2A4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4" w15:restartNumberingAfterBreak="0">
    <w:nsid w:val="53757EFD"/>
    <w:multiLevelType w:val="hybridMultilevel"/>
    <w:tmpl w:val="F69E99E8"/>
    <w:lvl w:ilvl="0" w:tplc="7580555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E4ED7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95CA15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28A180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960C0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75654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C144FC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C6638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5A99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54272215"/>
    <w:multiLevelType w:val="multilevel"/>
    <w:tmpl w:val="829C2ED0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6" w15:restartNumberingAfterBreak="0">
    <w:nsid w:val="56194E23"/>
    <w:multiLevelType w:val="multilevel"/>
    <w:tmpl w:val="B87AB06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7" w15:restartNumberingAfterBreak="0">
    <w:nsid w:val="56676EC6"/>
    <w:multiLevelType w:val="multilevel"/>
    <w:tmpl w:val="547EEE8E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8" w15:restartNumberingAfterBreak="0">
    <w:nsid w:val="56A3746E"/>
    <w:multiLevelType w:val="multilevel"/>
    <w:tmpl w:val="529CBDD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9" w15:restartNumberingAfterBreak="0">
    <w:nsid w:val="56AA0FB3"/>
    <w:multiLevelType w:val="multilevel"/>
    <w:tmpl w:val="736EE1F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hebrew1"/>
      <w:pStyle w:val="22"/>
      <w:lvlText w:val="%2."/>
      <w:lvlJc w:val="left"/>
      <w:pPr>
        <w:tabs>
          <w:tab w:val="num" w:pos="1134"/>
        </w:tabs>
        <w:ind w:left="1134" w:hanging="567"/>
      </w:pPr>
      <w:rPr>
        <w:rFonts w:cs="Times New Roman"/>
        <w:sz w:val="2"/>
        <w:szCs w:val="24"/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hanging="567"/>
      </w:pPr>
      <w:rPr>
        <w:rFonts w:cs="Times New Roman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cs="Times New Roman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cs="Times New Roman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cs="Times New Roman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cs="Times New Roman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cs="Times New Roman"/>
        <w:sz w:val="2"/>
        <w:szCs w:val="24"/>
      </w:rPr>
    </w:lvl>
  </w:abstractNum>
  <w:abstractNum w:abstractNumId="140" w15:restartNumberingAfterBreak="0">
    <w:nsid w:val="57E111C7"/>
    <w:multiLevelType w:val="multilevel"/>
    <w:tmpl w:val="588A258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1" w15:restartNumberingAfterBreak="0">
    <w:nsid w:val="58184CF2"/>
    <w:multiLevelType w:val="multilevel"/>
    <w:tmpl w:val="C0C000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2" w15:restartNumberingAfterBreak="0">
    <w:nsid w:val="584D402B"/>
    <w:multiLevelType w:val="multilevel"/>
    <w:tmpl w:val="F828A550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David" w:hint="default"/>
        <w:bCs w:val="0"/>
        <w:iCs w:val="0"/>
        <w:szCs w:val="24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cs="David" w:hint="default"/>
        <w:bCs w:val="0"/>
        <w:iCs w:val="0"/>
        <w:szCs w:val="24"/>
      </w:rPr>
    </w:lvl>
    <w:lvl w:ilvl="3">
      <w:start w:val="1"/>
      <w:numFmt w:val="hebrew1"/>
      <w:lvlText w:val="%4."/>
      <w:lvlJc w:val="left"/>
      <w:pPr>
        <w:ind w:left="397" w:firstLine="454"/>
      </w:pPr>
      <w:rPr>
        <w:rFonts w:cs="David" w:hint="default"/>
        <w:bCs w:val="0"/>
        <w:iCs w:val="0"/>
        <w:szCs w:val="24"/>
      </w:rPr>
    </w:lvl>
    <w:lvl w:ilvl="4">
      <w:start w:val="1"/>
      <w:numFmt w:val="decimal"/>
      <w:lvlText w:val="%5)"/>
      <w:lvlJc w:val="left"/>
      <w:pPr>
        <w:ind w:left="397" w:firstLine="850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3" w15:restartNumberingAfterBreak="0">
    <w:nsid w:val="586740CD"/>
    <w:multiLevelType w:val="multilevel"/>
    <w:tmpl w:val="BBD0C944"/>
    <w:lvl w:ilvl="0">
      <w:start w:val="4"/>
      <w:numFmt w:val="decimal"/>
      <w:lvlText w:val="%1"/>
      <w:lvlJc w:val="left"/>
      <w:pPr>
        <w:ind w:left="435" w:hanging="435"/>
      </w:pPr>
      <w:rPr>
        <w:rFonts w:cs="Times New Roman" w:hint="default"/>
        <w:b w:val="0"/>
        <w:sz w:val="24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4.%3"/>
      <w:lvlJc w:val="left"/>
      <w:pPr>
        <w:ind w:left="720" w:hanging="720"/>
      </w:pPr>
      <w:rPr>
        <w:rFonts w:cs="David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  <w:sz w:val="24"/>
      </w:rPr>
    </w:lvl>
  </w:abstractNum>
  <w:abstractNum w:abstractNumId="144" w15:restartNumberingAfterBreak="0">
    <w:nsid w:val="59E50014"/>
    <w:multiLevelType w:val="multilevel"/>
    <w:tmpl w:val="1EA05B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5" w15:restartNumberingAfterBreak="0">
    <w:nsid w:val="5B1C7BEC"/>
    <w:multiLevelType w:val="multilevel"/>
    <w:tmpl w:val="729069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6" w15:restartNumberingAfterBreak="0">
    <w:nsid w:val="5B7E3F20"/>
    <w:multiLevelType w:val="multilevel"/>
    <w:tmpl w:val="571406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47" w15:restartNumberingAfterBreak="0">
    <w:nsid w:val="5DAE1646"/>
    <w:multiLevelType w:val="multilevel"/>
    <w:tmpl w:val="C4B281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8" w15:restartNumberingAfterBreak="0">
    <w:nsid w:val="5EB50610"/>
    <w:multiLevelType w:val="multilevel"/>
    <w:tmpl w:val="10B2ED7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9" w15:restartNumberingAfterBreak="0">
    <w:nsid w:val="5EF53750"/>
    <w:multiLevelType w:val="multilevel"/>
    <w:tmpl w:val="54B2A0D8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0" w15:restartNumberingAfterBreak="0">
    <w:nsid w:val="5F516185"/>
    <w:multiLevelType w:val="multilevel"/>
    <w:tmpl w:val="47AAA93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1" w15:restartNumberingAfterBreak="0">
    <w:nsid w:val="5F5B7224"/>
    <w:multiLevelType w:val="multilevel"/>
    <w:tmpl w:val="C5BEB0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52" w15:restartNumberingAfterBreak="0">
    <w:nsid w:val="61293339"/>
    <w:multiLevelType w:val="multilevel"/>
    <w:tmpl w:val="3DD6BB8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3" w15:restartNumberingAfterBreak="0">
    <w:nsid w:val="620D5860"/>
    <w:multiLevelType w:val="multilevel"/>
    <w:tmpl w:val="D850EC66"/>
    <w:lvl w:ilvl="0">
      <w:start w:val="5"/>
      <w:numFmt w:val="decimal"/>
      <w:lvlText w:val="%1"/>
      <w:lvlJc w:val="left"/>
      <w:pPr>
        <w:ind w:left="502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154" w15:restartNumberingAfterBreak="0">
    <w:nsid w:val="627B5A37"/>
    <w:multiLevelType w:val="multilevel"/>
    <w:tmpl w:val="577E15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5" w15:restartNumberingAfterBreak="0">
    <w:nsid w:val="630800D2"/>
    <w:multiLevelType w:val="hybridMultilevel"/>
    <w:tmpl w:val="6A16536E"/>
    <w:lvl w:ilvl="0" w:tplc="0810B97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6" w15:restartNumberingAfterBreak="0">
    <w:nsid w:val="63226B7A"/>
    <w:multiLevelType w:val="multilevel"/>
    <w:tmpl w:val="199CDD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7" w15:restartNumberingAfterBreak="0">
    <w:nsid w:val="63712F8B"/>
    <w:multiLevelType w:val="multilevel"/>
    <w:tmpl w:val="F04AEE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8" w15:restartNumberingAfterBreak="0">
    <w:nsid w:val="63CC5FB0"/>
    <w:multiLevelType w:val="multilevel"/>
    <w:tmpl w:val="1FD45C1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3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59" w15:restartNumberingAfterBreak="0">
    <w:nsid w:val="64456A60"/>
    <w:multiLevelType w:val="multilevel"/>
    <w:tmpl w:val="D5E67EB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60" w15:restartNumberingAfterBreak="0">
    <w:nsid w:val="644D1859"/>
    <w:multiLevelType w:val="multilevel"/>
    <w:tmpl w:val="76CE4BDA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cs"/>
        <w:b/>
        <w:bCs w:val="0"/>
        <w:iCs w:val="0"/>
        <w:sz w:val="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1" w15:restartNumberingAfterBreak="0">
    <w:nsid w:val="65B50F36"/>
    <w:multiLevelType w:val="multilevel"/>
    <w:tmpl w:val="13EA7268"/>
    <w:lvl w:ilvl="0">
      <w:start w:val="4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62" w15:restartNumberingAfterBreak="0">
    <w:nsid w:val="6670160F"/>
    <w:multiLevelType w:val="hybridMultilevel"/>
    <w:tmpl w:val="F1C0D3C8"/>
    <w:lvl w:ilvl="0" w:tplc="FFFFFFFF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63" w15:restartNumberingAfterBreak="0">
    <w:nsid w:val="66981592"/>
    <w:multiLevelType w:val="multilevel"/>
    <w:tmpl w:val="E16804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64" w15:restartNumberingAfterBreak="0">
    <w:nsid w:val="691D5A87"/>
    <w:multiLevelType w:val="multilevel"/>
    <w:tmpl w:val="44D656C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5" w15:restartNumberingAfterBreak="0">
    <w:nsid w:val="6ABF7276"/>
    <w:multiLevelType w:val="hybridMultilevel"/>
    <w:tmpl w:val="DC1A8C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6" w15:restartNumberingAfterBreak="0">
    <w:nsid w:val="6AF5772F"/>
    <w:multiLevelType w:val="multilevel"/>
    <w:tmpl w:val="1D56EE84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7" w15:restartNumberingAfterBreak="0">
    <w:nsid w:val="6B5B4233"/>
    <w:multiLevelType w:val="multilevel"/>
    <w:tmpl w:val="B4304456"/>
    <w:lvl w:ilvl="0">
      <w:start w:val="3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68" w15:restartNumberingAfterBreak="0">
    <w:nsid w:val="6C374132"/>
    <w:multiLevelType w:val="hybridMultilevel"/>
    <w:tmpl w:val="A04E76E4"/>
    <w:lvl w:ilvl="0" w:tplc="B884348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DCEE99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AC167A5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A48A2E4">
      <w:start w:val="1"/>
      <w:numFmt w:val="decimal"/>
      <w:lvlText w:val="%4."/>
      <w:lvlJc w:val="left"/>
      <w:pPr>
        <w:ind w:left="360" w:hanging="360"/>
      </w:pPr>
      <w:rPr>
        <w:rFonts w:cs="David"/>
      </w:rPr>
    </w:lvl>
    <w:lvl w:ilvl="4" w:tplc="820A407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AB68422C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DC227CE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D3611B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7263A6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9" w15:restartNumberingAfterBreak="0">
    <w:nsid w:val="6F49063A"/>
    <w:multiLevelType w:val="hybridMultilevel"/>
    <w:tmpl w:val="72F6D1F2"/>
    <w:lvl w:ilvl="0" w:tplc="0EDEA49A">
      <w:start w:val="4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14B6C76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1181C5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2895C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970901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BAA527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DEE5F4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7642E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E0E98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0" w15:restartNumberingAfterBreak="0">
    <w:nsid w:val="6FDF7EFB"/>
    <w:multiLevelType w:val="multilevel"/>
    <w:tmpl w:val="C7E8A5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1" w15:restartNumberingAfterBreak="0">
    <w:nsid w:val="700A70FA"/>
    <w:multiLevelType w:val="hybridMultilevel"/>
    <w:tmpl w:val="FB64DD4C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2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3" w15:restartNumberingAfterBreak="0">
    <w:nsid w:val="70716F28"/>
    <w:multiLevelType w:val="multilevel"/>
    <w:tmpl w:val="D40C774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4" w15:restartNumberingAfterBreak="0">
    <w:nsid w:val="73513A4A"/>
    <w:multiLevelType w:val="hybridMultilevel"/>
    <w:tmpl w:val="02443F88"/>
    <w:lvl w:ilvl="0" w:tplc="AD763AC8">
      <w:start w:val="1"/>
      <w:numFmt w:val="decimal"/>
      <w:lvlText w:val="%1)"/>
      <w:lvlJc w:val="left"/>
      <w:pPr>
        <w:ind w:left="21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5" w15:restartNumberingAfterBreak="0">
    <w:nsid w:val="74083A63"/>
    <w:multiLevelType w:val="multilevel"/>
    <w:tmpl w:val="785A86BE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6" w15:restartNumberingAfterBreak="0">
    <w:nsid w:val="740F3660"/>
    <w:multiLevelType w:val="multilevel"/>
    <w:tmpl w:val="710E91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7" w15:restartNumberingAfterBreak="0">
    <w:nsid w:val="75132496"/>
    <w:multiLevelType w:val="multilevel"/>
    <w:tmpl w:val="B6E88D9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8" w15:restartNumberingAfterBreak="0">
    <w:nsid w:val="77706285"/>
    <w:multiLevelType w:val="multilevel"/>
    <w:tmpl w:val="266EAB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9" w15:restartNumberingAfterBreak="0">
    <w:nsid w:val="78313F33"/>
    <w:multiLevelType w:val="multilevel"/>
    <w:tmpl w:val="2AF41E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0" w15:restartNumberingAfterBreak="0">
    <w:nsid w:val="7AB532D6"/>
    <w:multiLevelType w:val="multilevel"/>
    <w:tmpl w:val="EC12EC0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181" w15:restartNumberingAfterBreak="0">
    <w:nsid w:val="7AF30434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82" w15:restartNumberingAfterBreak="0">
    <w:nsid w:val="7B912DC9"/>
    <w:multiLevelType w:val="hybridMultilevel"/>
    <w:tmpl w:val="65EC7DB8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3" w15:restartNumberingAfterBreak="0">
    <w:nsid w:val="7BC874F4"/>
    <w:multiLevelType w:val="hybridMultilevel"/>
    <w:tmpl w:val="17A475A4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4" w15:restartNumberingAfterBreak="0">
    <w:nsid w:val="7C2266D2"/>
    <w:multiLevelType w:val="hybridMultilevel"/>
    <w:tmpl w:val="019290D0"/>
    <w:lvl w:ilvl="0" w:tplc="EF9E41D6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5" w15:restartNumberingAfterBreak="0">
    <w:nsid w:val="7C577B65"/>
    <w:multiLevelType w:val="hybridMultilevel"/>
    <w:tmpl w:val="F0C2C9C4"/>
    <w:lvl w:ilvl="0" w:tplc="D576CDFA">
      <w:start w:val="197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9CB2CF1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3C4BE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36D8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3C88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104A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F6A7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B02D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61E6B5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6" w15:restartNumberingAfterBreak="0">
    <w:nsid w:val="7C72018C"/>
    <w:multiLevelType w:val="multilevel"/>
    <w:tmpl w:val="C596B6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7" w15:restartNumberingAfterBreak="0">
    <w:nsid w:val="7D0F0D4A"/>
    <w:multiLevelType w:val="multilevel"/>
    <w:tmpl w:val="B89814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8" w15:restartNumberingAfterBreak="0">
    <w:nsid w:val="7E486F9C"/>
    <w:multiLevelType w:val="multilevel"/>
    <w:tmpl w:val="20E8ADB4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sz w:val="24"/>
      </w:rPr>
    </w:lvl>
    <w:lvl w:ilvl="1">
      <w:start w:val="12"/>
      <w:numFmt w:val="decimal"/>
      <w:lvlText w:val="%1.%2"/>
      <w:lvlJc w:val="left"/>
      <w:pPr>
        <w:ind w:left="375" w:hanging="375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sz w:val="24"/>
      </w:rPr>
    </w:lvl>
  </w:abstractNum>
  <w:abstractNum w:abstractNumId="189" w15:restartNumberingAfterBreak="0">
    <w:nsid w:val="7E891F14"/>
    <w:multiLevelType w:val="multilevel"/>
    <w:tmpl w:val="EB4AF3F8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0" w15:restartNumberingAfterBreak="0">
    <w:nsid w:val="7EB94221"/>
    <w:multiLevelType w:val="multilevel"/>
    <w:tmpl w:val="5FB4077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118"/>
  </w:num>
  <w:num w:numId="2">
    <w:abstractNumId w:val="26"/>
  </w:num>
  <w:num w:numId="3">
    <w:abstractNumId w:val="44"/>
  </w:num>
  <w:num w:numId="4">
    <w:abstractNumId w:val="120"/>
  </w:num>
  <w:num w:numId="5">
    <w:abstractNumId w:val="103"/>
  </w:num>
  <w:num w:numId="6">
    <w:abstractNumId w:val="53"/>
  </w:num>
  <w:num w:numId="7">
    <w:abstractNumId w:val="181"/>
  </w:num>
  <w:num w:numId="8">
    <w:abstractNumId w:val="20"/>
  </w:num>
  <w:num w:numId="9">
    <w:abstractNumId w:val="125"/>
  </w:num>
  <w:num w:numId="10">
    <w:abstractNumId w:val="37"/>
  </w:num>
  <w:num w:numId="11">
    <w:abstractNumId w:val="169"/>
  </w:num>
  <w:num w:numId="12">
    <w:abstractNumId w:val="18"/>
  </w:num>
  <w:num w:numId="13">
    <w:abstractNumId w:val="66"/>
  </w:num>
  <w:num w:numId="14">
    <w:abstractNumId w:val="185"/>
  </w:num>
  <w:num w:numId="15">
    <w:abstractNumId w:val="162"/>
  </w:num>
  <w:num w:numId="16">
    <w:abstractNumId w:val="11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2"/>
  </w:num>
  <w:num w:numId="23">
    <w:abstractNumId w:val="90"/>
  </w:num>
  <w:num w:numId="24">
    <w:abstractNumId w:val="92"/>
  </w:num>
  <w:num w:numId="25">
    <w:abstractNumId w:val="94"/>
  </w:num>
  <w:num w:numId="26">
    <w:abstractNumId w:val="61"/>
  </w:num>
  <w:num w:numId="27">
    <w:abstractNumId w:val="19"/>
  </w:num>
  <w:num w:numId="28">
    <w:abstractNumId w:val="179"/>
  </w:num>
  <w:num w:numId="29">
    <w:abstractNumId w:val="138"/>
  </w:num>
  <w:num w:numId="30">
    <w:abstractNumId w:val="38"/>
  </w:num>
  <w:num w:numId="31">
    <w:abstractNumId w:val="64"/>
  </w:num>
  <w:num w:numId="32">
    <w:abstractNumId w:val="177"/>
  </w:num>
  <w:num w:numId="33">
    <w:abstractNumId w:val="30"/>
  </w:num>
  <w:num w:numId="34">
    <w:abstractNumId w:val="29"/>
  </w:num>
  <w:num w:numId="35">
    <w:abstractNumId w:val="187"/>
  </w:num>
  <w:num w:numId="36">
    <w:abstractNumId w:val="141"/>
  </w:num>
  <w:num w:numId="37">
    <w:abstractNumId w:val="190"/>
  </w:num>
  <w:num w:numId="38">
    <w:abstractNumId w:val="84"/>
  </w:num>
  <w:num w:numId="39">
    <w:abstractNumId w:val="85"/>
  </w:num>
  <w:num w:numId="40">
    <w:abstractNumId w:val="140"/>
  </w:num>
  <w:num w:numId="41">
    <w:abstractNumId w:val="131"/>
  </w:num>
  <w:num w:numId="42">
    <w:abstractNumId w:val="41"/>
  </w:num>
  <w:num w:numId="43">
    <w:abstractNumId w:val="157"/>
  </w:num>
  <w:num w:numId="44">
    <w:abstractNumId w:val="145"/>
  </w:num>
  <w:num w:numId="45">
    <w:abstractNumId w:val="36"/>
  </w:num>
  <w:num w:numId="46">
    <w:abstractNumId w:val="164"/>
  </w:num>
  <w:num w:numId="47">
    <w:abstractNumId w:val="107"/>
  </w:num>
  <w:num w:numId="48">
    <w:abstractNumId w:val="106"/>
  </w:num>
  <w:num w:numId="49">
    <w:abstractNumId w:val="154"/>
  </w:num>
  <w:num w:numId="50">
    <w:abstractNumId w:val="4"/>
  </w:num>
  <w:num w:numId="51">
    <w:abstractNumId w:val="147"/>
  </w:num>
  <w:num w:numId="52">
    <w:abstractNumId w:val="72"/>
  </w:num>
  <w:num w:numId="53">
    <w:abstractNumId w:val="87"/>
  </w:num>
  <w:num w:numId="54">
    <w:abstractNumId w:val="170"/>
  </w:num>
  <w:num w:numId="55">
    <w:abstractNumId w:val="148"/>
  </w:num>
  <w:num w:numId="56">
    <w:abstractNumId w:val="156"/>
  </w:num>
  <w:num w:numId="57">
    <w:abstractNumId w:val="1"/>
  </w:num>
  <w:num w:numId="58">
    <w:abstractNumId w:val="14"/>
  </w:num>
  <w:num w:numId="59">
    <w:abstractNumId w:val="17"/>
  </w:num>
  <w:num w:numId="60">
    <w:abstractNumId w:val="7"/>
  </w:num>
  <w:num w:numId="61">
    <w:abstractNumId w:val="71"/>
  </w:num>
  <w:num w:numId="62">
    <w:abstractNumId w:val="51"/>
  </w:num>
  <w:num w:numId="63">
    <w:abstractNumId w:val="121"/>
  </w:num>
  <w:num w:numId="64">
    <w:abstractNumId w:val="93"/>
  </w:num>
  <w:num w:numId="65">
    <w:abstractNumId w:val="99"/>
  </w:num>
  <w:num w:numId="66">
    <w:abstractNumId w:val="133"/>
  </w:num>
  <w:num w:numId="67">
    <w:abstractNumId w:val="43"/>
  </w:num>
  <w:num w:numId="68">
    <w:abstractNumId w:val="13"/>
  </w:num>
  <w:num w:numId="69">
    <w:abstractNumId w:val="0"/>
  </w:num>
  <w:num w:numId="70">
    <w:abstractNumId w:val="76"/>
  </w:num>
  <w:num w:numId="71">
    <w:abstractNumId w:val="42"/>
  </w:num>
  <w:num w:numId="72">
    <w:abstractNumId w:val="173"/>
  </w:num>
  <w:num w:numId="73">
    <w:abstractNumId w:val="150"/>
  </w:num>
  <w:num w:numId="74">
    <w:abstractNumId w:val="100"/>
  </w:num>
  <w:num w:numId="75">
    <w:abstractNumId w:val="62"/>
  </w:num>
  <w:num w:numId="76">
    <w:abstractNumId w:val="70"/>
  </w:num>
  <w:num w:numId="77">
    <w:abstractNumId w:val="10"/>
  </w:num>
  <w:num w:numId="78">
    <w:abstractNumId w:val="50"/>
  </w:num>
  <w:num w:numId="79">
    <w:abstractNumId w:val="69"/>
  </w:num>
  <w:num w:numId="80">
    <w:abstractNumId w:val="119"/>
  </w:num>
  <w:num w:numId="81">
    <w:abstractNumId w:val="176"/>
  </w:num>
  <w:num w:numId="82">
    <w:abstractNumId w:val="11"/>
  </w:num>
  <w:num w:numId="83">
    <w:abstractNumId w:val="136"/>
  </w:num>
  <w:num w:numId="84">
    <w:abstractNumId w:val="144"/>
  </w:num>
  <w:num w:numId="85">
    <w:abstractNumId w:val="9"/>
  </w:num>
  <w:num w:numId="86">
    <w:abstractNumId w:val="83"/>
  </w:num>
  <w:num w:numId="87">
    <w:abstractNumId w:val="186"/>
  </w:num>
  <w:num w:numId="88">
    <w:abstractNumId w:val="178"/>
  </w:num>
  <w:num w:numId="89">
    <w:abstractNumId w:val="89"/>
  </w:num>
  <w:num w:numId="90">
    <w:abstractNumId w:val="81"/>
  </w:num>
  <w:num w:numId="91">
    <w:abstractNumId w:val="124"/>
  </w:num>
  <w:num w:numId="92">
    <w:abstractNumId w:val="77"/>
  </w:num>
  <w:num w:numId="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132"/>
  </w:num>
  <w:num w:numId="95">
    <w:abstractNumId w:val="67"/>
  </w:num>
  <w:num w:numId="96">
    <w:abstractNumId w:val="95"/>
  </w:num>
  <w:num w:numId="97">
    <w:abstractNumId w:val="108"/>
  </w:num>
  <w:num w:numId="98">
    <w:abstractNumId w:val="168"/>
  </w:num>
  <w:num w:numId="99">
    <w:abstractNumId w:val="40"/>
  </w:num>
  <w:num w:numId="100">
    <w:abstractNumId w:val="135"/>
  </w:num>
  <w:num w:numId="101">
    <w:abstractNumId w:val="166"/>
  </w:num>
  <w:num w:numId="102">
    <w:abstractNumId w:val="137"/>
  </w:num>
  <w:num w:numId="103">
    <w:abstractNumId w:val="98"/>
  </w:num>
  <w:num w:numId="104">
    <w:abstractNumId w:val="24"/>
  </w:num>
  <w:num w:numId="105">
    <w:abstractNumId w:val="189"/>
  </w:num>
  <w:num w:numId="106">
    <w:abstractNumId w:val="152"/>
  </w:num>
  <w:num w:numId="107">
    <w:abstractNumId w:val="149"/>
  </w:num>
  <w:num w:numId="108">
    <w:abstractNumId w:val="175"/>
  </w:num>
  <w:num w:numId="109">
    <w:abstractNumId w:val="78"/>
  </w:num>
  <w:num w:numId="110">
    <w:abstractNumId w:val="27"/>
  </w:num>
  <w:num w:numId="111">
    <w:abstractNumId w:val="184"/>
  </w:num>
  <w:num w:numId="112">
    <w:abstractNumId w:val="73"/>
  </w:num>
  <w:num w:numId="113">
    <w:abstractNumId w:val="34"/>
  </w:num>
  <w:num w:numId="114">
    <w:abstractNumId w:val="5"/>
  </w:num>
  <w:num w:numId="115">
    <w:abstractNumId w:val="182"/>
  </w:num>
  <w:num w:numId="116">
    <w:abstractNumId w:val="123"/>
  </w:num>
  <w:num w:numId="117">
    <w:abstractNumId w:val="127"/>
  </w:num>
  <w:num w:numId="118">
    <w:abstractNumId w:val="104"/>
  </w:num>
  <w:num w:numId="119">
    <w:abstractNumId w:val="22"/>
  </w:num>
  <w:num w:numId="120">
    <w:abstractNumId w:val="174"/>
  </w:num>
  <w:num w:numId="121">
    <w:abstractNumId w:val="165"/>
  </w:num>
  <w:num w:numId="122">
    <w:abstractNumId w:val="68"/>
  </w:num>
  <w:num w:numId="123">
    <w:abstractNumId w:val="74"/>
  </w:num>
  <w:num w:numId="124">
    <w:abstractNumId w:val="155"/>
  </w:num>
  <w:num w:numId="125">
    <w:abstractNumId w:val="117"/>
  </w:num>
  <w:num w:numId="126">
    <w:abstractNumId w:val="183"/>
  </w:num>
  <w:num w:numId="127">
    <w:abstractNumId w:val="102"/>
  </w:num>
  <w:num w:numId="128">
    <w:abstractNumId w:val="110"/>
  </w:num>
  <w:num w:numId="129">
    <w:abstractNumId w:val="88"/>
  </w:num>
  <w:num w:numId="130">
    <w:abstractNumId w:val="129"/>
  </w:num>
  <w:num w:numId="131">
    <w:abstractNumId w:val="130"/>
  </w:num>
  <w:num w:numId="132">
    <w:abstractNumId w:val="55"/>
  </w:num>
  <w:num w:numId="133">
    <w:abstractNumId w:val="171"/>
  </w:num>
  <w:num w:numId="134">
    <w:abstractNumId w:val="113"/>
  </w:num>
  <w:num w:numId="135">
    <w:abstractNumId w:val="97"/>
  </w:num>
  <w:num w:numId="136">
    <w:abstractNumId w:val="65"/>
  </w:num>
  <w:num w:numId="137">
    <w:abstractNumId w:val="23"/>
  </w:num>
  <w:num w:numId="138">
    <w:abstractNumId w:val="57"/>
  </w:num>
  <w:num w:numId="139">
    <w:abstractNumId w:val="86"/>
  </w:num>
  <w:num w:numId="140">
    <w:abstractNumId w:val="59"/>
  </w:num>
  <w:num w:numId="141">
    <w:abstractNumId w:val="54"/>
  </w:num>
  <w:num w:numId="142">
    <w:abstractNumId w:val="35"/>
  </w:num>
  <w:num w:numId="143">
    <w:abstractNumId w:val="63"/>
  </w:num>
  <w:num w:numId="144">
    <w:abstractNumId w:val="115"/>
  </w:num>
  <w:num w:numId="145">
    <w:abstractNumId w:val="116"/>
  </w:num>
  <w:num w:numId="146">
    <w:abstractNumId w:val="21"/>
  </w:num>
  <w:num w:numId="147">
    <w:abstractNumId w:val="128"/>
  </w:num>
  <w:num w:numId="148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60"/>
  </w:num>
  <w:num w:numId="150">
    <w:abstractNumId w:val="48"/>
  </w:num>
  <w:num w:numId="151">
    <w:abstractNumId w:val="12"/>
  </w:num>
  <w:num w:numId="152">
    <w:abstractNumId w:val="28"/>
  </w:num>
  <w:num w:numId="153">
    <w:abstractNumId w:val="167"/>
  </w:num>
  <w:num w:numId="154">
    <w:abstractNumId w:val="112"/>
  </w:num>
  <w:num w:numId="155">
    <w:abstractNumId w:val="180"/>
  </w:num>
  <w:num w:numId="156">
    <w:abstractNumId w:val="143"/>
  </w:num>
  <w:num w:numId="157">
    <w:abstractNumId w:val="188"/>
  </w:num>
  <w:num w:numId="158">
    <w:abstractNumId w:val="2"/>
  </w:num>
  <w:num w:numId="159">
    <w:abstractNumId w:val="6"/>
  </w:num>
  <w:num w:numId="160">
    <w:abstractNumId w:val="153"/>
  </w:num>
  <w:num w:numId="161">
    <w:abstractNumId w:val="118"/>
  </w:num>
  <w:num w:numId="162">
    <w:abstractNumId w:val="96"/>
  </w:num>
  <w:num w:numId="163">
    <w:abstractNumId w:val="161"/>
  </w:num>
  <w:num w:numId="164">
    <w:abstractNumId w:val="118"/>
  </w:num>
  <w:num w:numId="165">
    <w:abstractNumId w:val="151"/>
  </w:num>
  <w:num w:numId="166">
    <w:abstractNumId w:val="163"/>
  </w:num>
  <w:num w:numId="167">
    <w:abstractNumId w:val="49"/>
  </w:num>
  <w:num w:numId="168">
    <w:abstractNumId w:val="33"/>
  </w:num>
  <w:num w:numId="169">
    <w:abstractNumId w:val="172"/>
  </w:num>
  <w:num w:numId="170">
    <w:abstractNumId w:val="134"/>
  </w:num>
  <w:num w:numId="171">
    <w:abstractNumId w:val="82"/>
  </w:num>
  <w:num w:numId="172">
    <w:abstractNumId w:val="45"/>
  </w:num>
  <w:num w:numId="173">
    <w:abstractNumId w:val="32"/>
  </w:num>
  <w:num w:numId="174">
    <w:abstractNumId w:val="46"/>
  </w:num>
  <w:num w:numId="175">
    <w:abstractNumId w:val="109"/>
  </w:num>
  <w:num w:numId="176">
    <w:abstractNumId w:val="75"/>
  </w:num>
  <w:num w:numId="177">
    <w:abstractNumId w:val="39"/>
  </w:num>
  <w:num w:numId="178">
    <w:abstractNumId w:val="47"/>
  </w:num>
  <w:num w:numId="179">
    <w:abstractNumId w:val="132"/>
  </w:num>
  <w:num w:numId="180">
    <w:abstractNumId w:val="132"/>
  </w:num>
  <w:num w:numId="181">
    <w:abstractNumId w:val="132"/>
  </w:num>
  <w:num w:numId="182">
    <w:abstractNumId w:val="132"/>
  </w:num>
  <w:num w:numId="183">
    <w:abstractNumId w:val="132"/>
  </w:num>
  <w:num w:numId="18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hint="default"/>
          <w:bCs w:val="0"/>
          <w:iCs w:val="0"/>
          <w:sz w:val="28"/>
          <w:szCs w:val="28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8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hint="default"/>
          <w:bCs w:val="0"/>
          <w:iCs w:val="0"/>
          <w:sz w:val="28"/>
          <w:szCs w:val="24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86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434"/>
          </w:tabs>
          <w:ind w:left="434" w:hanging="434"/>
        </w:pPr>
        <w:rPr>
          <w:rFonts w:ascii="David" w:hAnsi="David" w:cs="David" w:hint="default"/>
          <w:b/>
          <w:bCs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287"/>
          </w:tabs>
          <w:ind w:left="1287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702"/>
          </w:tabs>
          <w:ind w:left="1702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237"/>
          </w:tabs>
          <w:ind w:left="2237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597"/>
          </w:tabs>
          <w:ind w:left="2597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2957"/>
          </w:tabs>
          <w:ind w:left="2957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677"/>
          </w:tabs>
          <w:ind w:left="3677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037"/>
          </w:tabs>
          <w:ind w:left="4037" w:hanging="1440"/>
        </w:pPr>
        <w:rPr>
          <w:rFonts w:cs="David,Bold" w:hint="cs"/>
        </w:rPr>
      </w:lvl>
    </w:lvlOverride>
  </w:num>
  <w:num w:numId="187">
    <w:abstractNumId w:val="118"/>
  </w:num>
  <w:num w:numId="188">
    <w:abstractNumId w:val="118"/>
  </w:num>
  <w:num w:numId="189">
    <w:abstractNumId w:val="118"/>
  </w:num>
  <w:num w:numId="19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1">
    <w:abstractNumId w:val="118"/>
  </w:num>
  <w:num w:numId="19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3">
    <w:abstractNumId w:val="118"/>
  </w:num>
  <w:num w:numId="194">
    <w:abstractNumId w:val="118"/>
  </w:num>
  <w:num w:numId="19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singl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hint="default"/>
          <w:bCs w:val="0"/>
          <w:iCs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6">
    <w:abstractNumId w:val="118"/>
  </w:num>
  <w:num w:numId="197">
    <w:abstractNumId w:val="118"/>
  </w:num>
  <w:num w:numId="198">
    <w:abstractNumId w:val="146"/>
  </w:num>
  <w:num w:numId="199">
    <w:abstractNumId w:val="118"/>
  </w:num>
  <w:num w:numId="200">
    <w:abstractNumId w:val="118"/>
  </w:num>
  <w:num w:numId="201">
    <w:abstractNumId w:val="118"/>
  </w:num>
  <w:num w:numId="202">
    <w:abstractNumId w:val="118"/>
  </w:num>
  <w:num w:numId="203">
    <w:abstractNumId w:val="118"/>
  </w:num>
  <w:num w:numId="204">
    <w:abstractNumId w:val="118"/>
  </w:num>
  <w:num w:numId="205">
    <w:abstractNumId w:val="118"/>
  </w:num>
  <w:num w:numId="206">
    <w:abstractNumId w:val="118"/>
  </w:num>
  <w:num w:numId="207">
    <w:abstractNumId w:val="118"/>
  </w:num>
  <w:num w:numId="208">
    <w:abstractNumId w:val="118"/>
  </w:num>
  <w:num w:numId="209">
    <w:abstractNumId w:val="118"/>
  </w:num>
  <w:num w:numId="210">
    <w:abstractNumId w:val="118"/>
  </w:num>
  <w:num w:numId="211">
    <w:abstractNumId w:val="118"/>
  </w:num>
  <w:num w:numId="212">
    <w:abstractNumId w:val="118"/>
  </w:num>
  <w:num w:numId="213">
    <w:abstractNumId w:val="118"/>
  </w:num>
  <w:num w:numId="214">
    <w:abstractNumId w:val="122"/>
  </w:num>
  <w:num w:numId="215">
    <w:abstractNumId w:val="118"/>
  </w:num>
  <w:num w:numId="216">
    <w:abstractNumId w:val="114"/>
  </w:num>
  <w:num w:numId="217">
    <w:abstractNumId w:val="118"/>
  </w:num>
  <w:num w:numId="218">
    <w:abstractNumId w:val="118"/>
  </w:num>
  <w:num w:numId="219">
    <w:abstractNumId w:val="118"/>
  </w:num>
  <w:num w:numId="220">
    <w:abstractNumId w:val="159"/>
  </w:num>
  <w:num w:numId="221">
    <w:abstractNumId w:val="118"/>
  </w:num>
  <w:num w:numId="222">
    <w:abstractNumId w:val="8"/>
  </w:num>
  <w:num w:numId="223">
    <w:abstractNumId w:val="118"/>
  </w:num>
  <w:num w:numId="224">
    <w:abstractNumId w:val="118"/>
  </w:num>
  <w:num w:numId="225">
    <w:abstractNumId w:val="118"/>
  </w:num>
  <w:num w:numId="226">
    <w:abstractNumId w:val="118"/>
  </w:num>
  <w:num w:numId="22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28">
    <w:abstractNumId w:val="118"/>
  </w:num>
  <w:num w:numId="22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30">
    <w:abstractNumId w:val="118"/>
  </w:num>
  <w:num w:numId="231">
    <w:abstractNumId w:val="118"/>
  </w:num>
  <w:num w:numId="232">
    <w:abstractNumId w:val="91"/>
  </w:num>
  <w:num w:numId="233">
    <w:abstractNumId w:val="118"/>
  </w:num>
  <w:num w:numId="234">
    <w:abstractNumId w:val="80"/>
  </w:num>
  <w:num w:numId="235">
    <w:abstractNumId w:val="118"/>
  </w:num>
  <w:num w:numId="236">
    <w:abstractNumId w:val="118"/>
  </w:num>
  <w:num w:numId="23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38">
    <w:abstractNumId w:val="118"/>
  </w:num>
  <w:num w:numId="239">
    <w:abstractNumId w:val="118"/>
  </w:num>
  <w:num w:numId="240">
    <w:abstractNumId w:val="52"/>
  </w:num>
  <w:num w:numId="241">
    <w:abstractNumId w:val="118"/>
  </w:num>
  <w:num w:numId="242">
    <w:abstractNumId w:val="158"/>
  </w:num>
  <w:num w:numId="243">
    <w:abstractNumId w:val="118"/>
  </w:num>
  <w:num w:numId="244">
    <w:abstractNumId w:val="118"/>
  </w:num>
  <w:num w:numId="24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46">
    <w:abstractNumId w:val="118"/>
  </w:num>
  <w:num w:numId="247">
    <w:abstractNumId w:val="118"/>
  </w:num>
  <w:num w:numId="248">
    <w:abstractNumId w:val="118"/>
  </w:num>
  <w:num w:numId="249">
    <w:abstractNumId w:val="118"/>
  </w:num>
  <w:num w:numId="250">
    <w:abstractNumId w:val="118"/>
  </w:num>
  <w:num w:numId="251">
    <w:abstractNumId w:val="118"/>
  </w:num>
  <w:num w:numId="252">
    <w:abstractNumId w:val="118"/>
  </w:num>
  <w:num w:numId="25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54">
    <w:abstractNumId w:val="118"/>
  </w:num>
  <w:num w:numId="255">
    <w:abstractNumId w:val="118"/>
  </w:num>
  <w:num w:numId="256">
    <w:abstractNumId w:val="118"/>
  </w:num>
  <w:num w:numId="257">
    <w:abstractNumId w:val="118"/>
  </w:num>
  <w:num w:numId="258">
    <w:abstractNumId w:val="118"/>
  </w:num>
  <w:num w:numId="25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60">
    <w:abstractNumId w:val="118"/>
  </w:num>
  <w:num w:numId="261">
    <w:abstractNumId w:val="118"/>
  </w:num>
  <w:num w:numId="262">
    <w:abstractNumId w:val="118"/>
  </w:num>
  <w:num w:numId="263">
    <w:abstractNumId w:val="118"/>
  </w:num>
  <w:num w:numId="26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65">
    <w:abstractNumId w:val="118"/>
  </w:num>
  <w:num w:numId="266">
    <w:abstractNumId w:val="118"/>
  </w:num>
  <w:num w:numId="267">
    <w:abstractNumId w:val="118"/>
  </w:num>
  <w:num w:numId="268">
    <w:abstractNumId w:val="118"/>
  </w:num>
  <w:num w:numId="26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0">
    <w:abstractNumId w:val="118"/>
  </w:num>
  <w:num w:numId="271">
    <w:abstractNumId w:val="118"/>
  </w:num>
  <w:num w:numId="27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3">
    <w:abstractNumId w:val="118"/>
  </w:num>
  <w:num w:numId="274">
    <w:abstractNumId w:val="118"/>
  </w:num>
  <w:num w:numId="275">
    <w:abstractNumId w:val="118"/>
  </w:num>
  <w:num w:numId="276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7">
    <w:abstractNumId w:val="118"/>
  </w:num>
  <w:num w:numId="278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9">
    <w:abstractNumId w:val="118"/>
  </w:num>
  <w:num w:numId="280">
    <w:abstractNumId w:val="118"/>
  </w:num>
  <w:num w:numId="281">
    <w:abstractNumId w:val="118"/>
  </w:num>
  <w:num w:numId="282">
    <w:abstractNumId w:val="118"/>
  </w:num>
  <w:num w:numId="28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84">
    <w:abstractNumId w:val="118"/>
  </w:num>
  <w:num w:numId="285">
    <w:abstractNumId w:val="118"/>
  </w:num>
  <w:num w:numId="286">
    <w:abstractNumId w:val="118"/>
  </w:num>
  <w:num w:numId="287">
    <w:abstractNumId w:val="118"/>
  </w:num>
  <w:num w:numId="288">
    <w:abstractNumId w:val="118"/>
  </w:num>
  <w:num w:numId="289">
    <w:abstractNumId w:val="118"/>
  </w:num>
  <w:num w:numId="29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1">
    <w:abstractNumId w:val="118"/>
  </w:num>
  <w:num w:numId="292">
    <w:abstractNumId w:val="118"/>
  </w:num>
  <w:num w:numId="293">
    <w:abstractNumId w:val="118"/>
  </w:num>
  <w:num w:numId="29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4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6">
    <w:abstractNumId w:val="118"/>
  </w:num>
  <w:num w:numId="29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8">
    <w:abstractNumId w:val="118"/>
  </w:num>
  <w:num w:numId="299">
    <w:abstractNumId w:val="118"/>
  </w:num>
  <w:num w:numId="300">
    <w:abstractNumId w:val="118"/>
  </w:num>
  <w:num w:numId="301">
    <w:abstractNumId w:val="118"/>
  </w:num>
  <w:num w:numId="302">
    <w:abstractNumId w:val="118"/>
  </w:num>
  <w:num w:numId="30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04">
    <w:abstractNumId w:val="118"/>
  </w:num>
  <w:num w:numId="305">
    <w:abstractNumId w:val="118"/>
  </w:num>
  <w:num w:numId="306">
    <w:abstractNumId w:val="118"/>
  </w:num>
  <w:num w:numId="307">
    <w:abstractNumId w:val="118"/>
  </w:num>
  <w:num w:numId="308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09">
    <w:abstractNumId w:val="118"/>
  </w:num>
  <w:num w:numId="310">
    <w:abstractNumId w:val="118"/>
  </w:num>
  <w:num w:numId="311">
    <w:abstractNumId w:val="118"/>
  </w:num>
  <w:num w:numId="31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2835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13">
    <w:abstractNumId w:val="118"/>
  </w:num>
  <w:num w:numId="314">
    <w:abstractNumId w:val="118"/>
  </w:num>
  <w:num w:numId="315">
    <w:abstractNumId w:val="118"/>
  </w:num>
  <w:num w:numId="316">
    <w:abstractNumId w:val="118"/>
  </w:num>
  <w:num w:numId="317">
    <w:abstractNumId w:val="118"/>
  </w:num>
  <w:num w:numId="318">
    <w:abstractNumId w:val="118"/>
  </w:num>
  <w:num w:numId="319">
    <w:abstractNumId w:val="118"/>
  </w:num>
  <w:num w:numId="320">
    <w:abstractNumId w:val="118"/>
  </w:num>
  <w:num w:numId="321">
    <w:abstractNumId w:val="118"/>
  </w:num>
  <w:num w:numId="322">
    <w:abstractNumId w:val="118"/>
  </w:num>
  <w:num w:numId="323">
    <w:abstractNumId w:val="118"/>
  </w:num>
  <w:num w:numId="324">
    <w:abstractNumId w:val="118"/>
  </w:num>
  <w:num w:numId="32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26">
    <w:abstractNumId w:val="118"/>
  </w:num>
  <w:num w:numId="327">
    <w:abstractNumId w:val="118"/>
  </w:num>
  <w:num w:numId="328">
    <w:abstractNumId w:val="118"/>
  </w:num>
  <w:num w:numId="329">
    <w:abstractNumId w:val="118"/>
  </w:num>
  <w:num w:numId="33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31">
    <w:abstractNumId w:val="118"/>
  </w:num>
  <w:num w:numId="332">
    <w:abstractNumId w:val="118"/>
  </w:num>
  <w:num w:numId="333">
    <w:abstractNumId w:val="118"/>
  </w:num>
  <w:num w:numId="334">
    <w:abstractNumId w:val="118"/>
  </w:num>
  <w:num w:numId="335">
    <w:abstractNumId w:val="118"/>
  </w:num>
  <w:num w:numId="336">
    <w:abstractNumId w:val="118"/>
  </w:num>
  <w:num w:numId="337">
    <w:abstractNumId w:val="118"/>
  </w:num>
  <w:num w:numId="338">
    <w:abstractNumId w:val="118"/>
  </w:num>
  <w:num w:numId="339">
    <w:abstractNumId w:val="118"/>
  </w:num>
  <w:num w:numId="34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41">
    <w:abstractNumId w:val="118"/>
  </w:num>
  <w:num w:numId="342">
    <w:abstractNumId w:val="118"/>
  </w:num>
  <w:num w:numId="343">
    <w:abstractNumId w:val="118"/>
  </w:num>
  <w:num w:numId="344">
    <w:abstractNumId w:val="118"/>
  </w:num>
  <w:num w:numId="345">
    <w:abstractNumId w:val="118"/>
  </w:num>
  <w:num w:numId="346">
    <w:abstractNumId w:val="118"/>
  </w:num>
  <w:num w:numId="347">
    <w:abstractNumId w:val="118"/>
  </w:num>
  <w:num w:numId="348">
    <w:abstractNumId w:val="118"/>
  </w:num>
  <w:num w:numId="349">
    <w:abstractNumId w:val="118"/>
  </w:num>
  <w:num w:numId="350">
    <w:abstractNumId w:val="118"/>
  </w:num>
  <w:num w:numId="351">
    <w:abstractNumId w:val="118"/>
  </w:num>
  <w:num w:numId="352">
    <w:abstractNumId w:val="118"/>
  </w:num>
  <w:num w:numId="353">
    <w:abstractNumId w:val="118"/>
  </w:num>
  <w:num w:numId="354">
    <w:abstractNumId w:val="118"/>
  </w:num>
  <w:num w:numId="355">
    <w:abstractNumId w:val="118"/>
  </w:num>
  <w:num w:numId="356">
    <w:abstractNumId w:val="118"/>
  </w:num>
  <w:num w:numId="357">
    <w:abstractNumId w:val="118"/>
  </w:num>
  <w:num w:numId="358">
    <w:abstractNumId w:val="118"/>
  </w:num>
  <w:num w:numId="359">
    <w:abstractNumId w:val="118"/>
  </w:num>
  <w:num w:numId="360">
    <w:abstractNumId w:val="118"/>
  </w:num>
  <w:num w:numId="361">
    <w:abstractNumId w:val="118"/>
  </w:num>
  <w:num w:numId="362">
    <w:abstractNumId w:val="118"/>
  </w:num>
  <w:num w:numId="363">
    <w:abstractNumId w:val="118"/>
  </w:num>
  <w:num w:numId="364">
    <w:abstractNumId w:val="118"/>
  </w:num>
  <w:num w:numId="365">
    <w:abstractNumId w:val="118"/>
  </w:num>
  <w:num w:numId="366">
    <w:abstractNumId w:val="118"/>
  </w:num>
  <w:num w:numId="367">
    <w:abstractNumId w:val="118"/>
  </w:num>
  <w:num w:numId="368">
    <w:abstractNumId w:val="118"/>
  </w:num>
  <w:num w:numId="369">
    <w:abstractNumId w:val="118"/>
  </w:num>
  <w:num w:numId="370">
    <w:abstractNumId w:val="118"/>
  </w:num>
  <w:num w:numId="371">
    <w:abstractNumId w:val="118"/>
  </w:num>
  <w:num w:numId="372">
    <w:abstractNumId w:val="118"/>
  </w:num>
  <w:num w:numId="373">
    <w:abstractNumId w:val="118"/>
  </w:num>
  <w:num w:numId="374">
    <w:abstractNumId w:val="118"/>
  </w:num>
  <w:num w:numId="375">
    <w:abstractNumId w:val="118"/>
  </w:num>
  <w:num w:numId="376">
    <w:abstractNumId w:val="118"/>
  </w:num>
  <w:num w:numId="377">
    <w:abstractNumId w:val="118"/>
  </w:num>
  <w:num w:numId="378">
    <w:abstractNumId w:val="118"/>
  </w:num>
  <w:num w:numId="379">
    <w:abstractNumId w:val="118"/>
  </w:num>
  <w:num w:numId="380">
    <w:abstractNumId w:val="118"/>
  </w:num>
  <w:num w:numId="381">
    <w:abstractNumId w:val="118"/>
  </w:num>
  <w:num w:numId="382">
    <w:abstractNumId w:val="118"/>
  </w:num>
  <w:num w:numId="383">
    <w:abstractNumId w:val="118"/>
  </w:num>
  <w:num w:numId="384">
    <w:abstractNumId w:val="118"/>
  </w:num>
  <w:num w:numId="385">
    <w:abstractNumId w:val="118"/>
  </w:num>
  <w:num w:numId="386">
    <w:abstractNumId w:val="118"/>
  </w:num>
  <w:num w:numId="387">
    <w:abstractNumId w:val="118"/>
  </w:num>
  <w:num w:numId="388">
    <w:abstractNumId w:val="118"/>
  </w:num>
  <w:num w:numId="389">
    <w:abstractNumId w:val="118"/>
  </w:num>
  <w:num w:numId="390">
    <w:abstractNumId w:val="118"/>
  </w:num>
  <w:num w:numId="391">
    <w:abstractNumId w:val="118"/>
  </w:num>
  <w:num w:numId="392">
    <w:abstractNumId w:val="118"/>
  </w:num>
  <w:num w:numId="393">
    <w:abstractNumId w:val="118"/>
  </w:num>
  <w:num w:numId="394">
    <w:abstractNumId w:val="118"/>
  </w:num>
  <w:num w:numId="395">
    <w:abstractNumId w:val="118"/>
  </w:num>
  <w:num w:numId="396">
    <w:abstractNumId w:val="118"/>
  </w:num>
  <w:num w:numId="397">
    <w:abstractNumId w:val="118"/>
  </w:num>
  <w:num w:numId="398">
    <w:abstractNumId w:val="118"/>
  </w:num>
  <w:num w:numId="399">
    <w:abstractNumId w:val="118"/>
  </w:num>
  <w:num w:numId="400">
    <w:abstractNumId w:val="118"/>
  </w:num>
  <w:num w:numId="401">
    <w:abstractNumId w:val="60"/>
  </w:num>
  <w:num w:numId="402">
    <w:abstractNumId w:val="56"/>
  </w:num>
  <w:num w:numId="403">
    <w:abstractNumId w:val="5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" w:hint="default"/>
          <w:bCs w:val="0"/>
          <w:iCs w:val="0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94"/>
          </w:tabs>
          <w:ind w:left="794" w:hanging="434"/>
        </w:pPr>
        <w:rPr>
          <w:rFonts w:cs="David" w:hint="default"/>
          <w:bCs w:val="0"/>
          <w:iCs w:val="0"/>
          <w:sz w:val="22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440" w:hanging="720"/>
        </w:pPr>
        <w:rPr>
          <w:rFonts w:cs="Times New Roman" w:hint="cs"/>
        </w:rPr>
      </w:lvl>
    </w:lvlOverride>
    <w:lvlOverride w:ilvl="3">
      <w:lvl w:ilvl="3">
        <w:start w:val="1"/>
        <w:numFmt w:val="decimal"/>
        <w:lvlText w:val="%4%1.%2.%3."/>
        <w:lvlJc w:val="left"/>
        <w:pPr>
          <w:tabs>
            <w:tab w:val="num" w:pos="1985"/>
          </w:tabs>
          <w:ind w:left="1985" w:hanging="905"/>
        </w:pPr>
        <w:rPr>
          <w:rFonts w:cs="Times New Roman" w:hint="cs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Times New Roman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Times New Roman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Times New Roman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Times New Roman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Times New Roman" w:hint="cs"/>
        </w:rPr>
      </w:lvl>
    </w:lvlOverride>
  </w:num>
  <w:num w:numId="404">
    <w:abstractNumId w:val="5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" w:hint="default"/>
          <w:bCs w:val="0"/>
          <w:iCs w:val="0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94"/>
          </w:tabs>
          <w:ind w:left="794" w:hanging="434"/>
        </w:pPr>
        <w:rPr>
          <w:rFonts w:cs="David" w:hint="default"/>
          <w:bCs w:val="0"/>
          <w:iCs w:val="0"/>
          <w:sz w:val="22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851" w:hanging="851"/>
        </w:pPr>
        <w:rPr>
          <w:rFonts w:cs="David" w:hint="default"/>
          <w:bCs w:val="0"/>
          <w:iCs w:val="0"/>
          <w:szCs w:val="24"/>
        </w:rPr>
      </w:lvl>
    </w:lvlOverride>
    <w:lvlOverride w:ilvl="3">
      <w:lvl w:ilvl="3">
        <w:start w:val="1"/>
        <w:numFmt w:val="decimal"/>
        <w:lvlText w:val="%4%1.%2.%3."/>
        <w:lvlJc w:val="left"/>
        <w:pPr>
          <w:tabs>
            <w:tab w:val="num" w:pos="1985"/>
          </w:tabs>
          <w:ind w:left="1985" w:hanging="905"/>
        </w:pPr>
        <w:rPr>
          <w:rFonts w:cs="Times New Roman" w:hint="cs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Times New Roman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Times New Roman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Times New Roman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Times New Roman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Times New Roman" w:hint="cs"/>
        </w:rPr>
      </w:lvl>
    </w:lvlOverride>
  </w:num>
  <w:num w:numId="405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cs="David" w:hint="default"/>
          <w:bCs w:val="0"/>
          <w:iCs w:val="0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851"/>
        </w:pPr>
        <w:rPr>
          <w:rFonts w:cs="David" w:hint="default"/>
          <w:bCs w:val="0"/>
          <w:iCs w:val="0"/>
          <w:szCs w:val="24"/>
        </w:rPr>
      </w:lvl>
    </w:lvlOverride>
    <w:lvlOverride w:ilvl="3">
      <w:lvl w:ilvl="3">
        <w:start w:val="1"/>
        <w:numFmt w:val="hebrew1"/>
        <w:lvlText w:val="%4."/>
        <w:lvlJc w:val="left"/>
        <w:pPr>
          <w:ind w:left="397" w:firstLine="454"/>
        </w:pPr>
        <w:rPr>
          <w:rFonts w:cs="David" w:hint="default"/>
          <w:bCs w:val="0"/>
          <w:iCs w:val="0"/>
          <w:szCs w:val="24"/>
        </w:rPr>
      </w:lvl>
    </w:lvlOverride>
    <w:lvlOverride w:ilvl="4">
      <w:lvl w:ilvl="4">
        <w:start w:val="1"/>
        <w:numFmt w:val="decimal"/>
        <w:lvlText w:val="%5)"/>
        <w:lvlJc w:val="left"/>
        <w:pPr>
          <w:ind w:left="397" w:firstLine="850"/>
        </w:pPr>
        <w:rPr>
          <w:rFonts w:cs="Times New Roman" w:hint="default"/>
          <w:b w:val="0"/>
          <w:bCs w:val="0"/>
          <w:color w:val="auto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406">
    <w:abstractNumId w:val="111"/>
  </w:num>
  <w:num w:numId="407">
    <w:abstractNumId w:val="111"/>
  </w:num>
  <w:num w:numId="408">
    <w:abstractNumId w:val="111"/>
  </w:num>
  <w:num w:numId="409">
    <w:abstractNumId w:val="111"/>
  </w:num>
  <w:num w:numId="410">
    <w:abstractNumId w:val="111"/>
  </w:num>
  <w:num w:numId="411">
    <w:abstractNumId w:val="142"/>
  </w:num>
  <w:num w:numId="412">
    <w:abstractNumId w:val="15"/>
  </w:num>
  <w:num w:numId="413">
    <w:abstractNumId w:val="101"/>
  </w:num>
  <w:num w:numId="414">
    <w:abstractNumId w:val="105"/>
  </w:num>
  <w:num w:numId="415">
    <w:abstractNumId w:val="25"/>
  </w:num>
  <w:num w:numId="416">
    <w:abstractNumId w:val="126"/>
  </w:num>
  <w:num w:numId="417">
    <w:abstractNumId w:val="31"/>
  </w:num>
  <w:num w:numId="418">
    <w:abstractNumId w:val="16"/>
  </w:num>
  <w:num w:numId="419">
    <w:abstractNumId w:val="58"/>
  </w:num>
  <w:num w:numId="420">
    <w:abstractNumId w:val="79"/>
  </w:num>
  <w:num w:numId="421">
    <w:abstractNumId w:val="118"/>
  </w:num>
  <w:num w:numId="422">
    <w:abstractNumId w:val="118"/>
  </w:num>
  <w:num w:numId="423">
    <w:abstractNumId w:val="118"/>
  </w:num>
  <w:num w:numId="424">
    <w:abstractNumId w:val="118"/>
  </w:num>
  <w:num w:numId="425">
    <w:abstractNumId w:val="118"/>
  </w:num>
  <w:numIdMacAtCleanup w:val="4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A6"/>
    <w:rsid w:val="000017A0"/>
    <w:rsid w:val="00003670"/>
    <w:rsid w:val="00003A33"/>
    <w:rsid w:val="00003F31"/>
    <w:rsid w:val="00004C59"/>
    <w:rsid w:val="00004C9F"/>
    <w:rsid w:val="00004D03"/>
    <w:rsid w:val="00005770"/>
    <w:rsid w:val="0000728D"/>
    <w:rsid w:val="00007E75"/>
    <w:rsid w:val="0001181A"/>
    <w:rsid w:val="00012306"/>
    <w:rsid w:val="00012459"/>
    <w:rsid w:val="00012515"/>
    <w:rsid w:val="00012905"/>
    <w:rsid w:val="00013D76"/>
    <w:rsid w:val="00014574"/>
    <w:rsid w:val="00015439"/>
    <w:rsid w:val="00017AE7"/>
    <w:rsid w:val="00017D6C"/>
    <w:rsid w:val="00020086"/>
    <w:rsid w:val="00021FBF"/>
    <w:rsid w:val="0002272C"/>
    <w:rsid w:val="00022E92"/>
    <w:rsid w:val="000233B2"/>
    <w:rsid w:val="00024DD9"/>
    <w:rsid w:val="00025291"/>
    <w:rsid w:val="000255B0"/>
    <w:rsid w:val="000271B1"/>
    <w:rsid w:val="00027346"/>
    <w:rsid w:val="00030470"/>
    <w:rsid w:val="0003060B"/>
    <w:rsid w:val="00030845"/>
    <w:rsid w:val="00031A49"/>
    <w:rsid w:val="000324F4"/>
    <w:rsid w:val="0003267E"/>
    <w:rsid w:val="00032AE9"/>
    <w:rsid w:val="000339ED"/>
    <w:rsid w:val="00034614"/>
    <w:rsid w:val="000347B3"/>
    <w:rsid w:val="00035878"/>
    <w:rsid w:val="0003589A"/>
    <w:rsid w:val="00035D1F"/>
    <w:rsid w:val="000374B5"/>
    <w:rsid w:val="0004006A"/>
    <w:rsid w:val="00040F94"/>
    <w:rsid w:val="00042455"/>
    <w:rsid w:val="00042B69"/>
    <w:rsid w:val="00044593"/>
    <w:rsid w:val="00044F33"/>
    <w:rsid w:val="00046698"/>
    <w:rsid w:val="00046E21"/>
    <w:rsid w:val="000470DB"/>
    <w:rsid w:val="00047678"/>
    <w:rsid w:val="00047AA3"/>
    <w:rsid w:val="00047E5D"/>
    <w:rsid w:val="00050AA0"/>
    <w:rsid w:val="00051266"/>
    <w:rsid w:val="00051D6C"/>
    <w:rsid w:val="00051E9B"/>
    <w:rsid w:val="000530A4"/>
    <w:rsid w:val="0005337D"/>
    <w:rsid w:val="00053893"/>
    <w:rsid w:val="000543E5"/>
    <w:rsid w:val="000554B7"/>
    <w:rsid w:val="0005798F"/>
    <w:rsid w:val="00057A75"/>
    <w:rsid w:val="0006012D"/>
    <w:rsid w:val="000605BE"/>
    <w:rsid w:val="00060B4F"/>
    <w:rsid w:val="00060D09"/>
    <w:rsid w:val="000620AB"/>
    <w:rsid w:val="00062193"/>
    <w:rsid w:val="00062228"/>
    <w:rsid w:val="00062890"/>
    <w:rsid w:val="00063372"/>
    <w:rsid w:val="00064655"/>
    <w:rsid w:val="0006467D"/>
    <w:rsid w:val="00065127"/>
    <w:rsid w:val="00065588"/>
    <w:rsid w:val="000657DF"/>
    <w:rsid w:val="0006694F"/>
    <w:rsid w:val="00070601"/>
    <w:rsid w:val="000706AB"/>
    <w:rsid w:val="00071230"/>
    <w:rsid w:val="00072177"/>
    <w:rsid w:val="00073A97"/>
    <w:rsid w:val="0007437D"/>
    <w:rsid w:val="00074E95"/>
    <w:rsid w:val="000767C5"/>
    <w:rsid w:val="00076E8C"/>
    <w:rsid w:val="0008005C"/>
    <w:rsid w:val="00082996"/>
    <w:rsid w:val="000831B2"/>
    <w:rsid w:val="000845A3"/>
    <w:rsid w:val="00085320"/>
    <w:rsid w:val="0008790C"/>
    <w:rsid w:val="000910CB"/>
    <w:rsid w:val="00091149"/>
    <w:rsid w:val="000932A2"/>
    <w:rsid w:val="00093C41"/>
    <w:rsid w:val="000945BA"/>
    <w:rsid w:val="000952A7"/>
    <w:rsid w:val="00095C25"/>
    <w:rsid w:val="000969B9"/>
    <w:rsid w:val="00096AF6"/>
    <w:rsid w:val="0009743C"/>
    <w:rsid w:val="00097A40"/>
    <w:rsid w:val="000A066E"/>
    <w:rsid w:val="000A26C0"/>
    <w:rsid w:val="000A2D92"/>
    <w:rsid w:val="000A3949"/>
    <w:rsid w:val="000A4C00"/>
    <w:rsid w:val="000A539E"/>
    <w:rsid w:val="000A6452"/>
    <w:rsid w:val="000A6ACF"/>
    <w:rsid w:val="000A6C9C"/>
    <w:rsid w:val="000A7885"/>
    <w:rsid w:val="000B0EC2"/>
    <w:rsid w:val="000B1569"/>
    <w:rsid w:val="000B174D"/>
    <w:rsid w:val="000B2A01"/>
    <w:rsid w:val="000B41BB"/>
    <w:rsid w:val="000B41C9"/>
    <w:rsid w:val="000B4697"/>
    <w:rsid w:val="000B4A78"/>
    <w:rsid w:val="000B4E5D"/>
    <w:rsid w:val="000B5172"/>
    <w:rsid w:val="000B5345"/>
    <w:rsid w:val="000B5978"/>
    <w:rsid w:val="000B5D21"/>
    <w:rsid w:val="000C0614"/>
    <w:rsid w:val="000C07D7"/>
    <w:rsid w:val="000C10E7"/>
    <w:rsid w:val="000C17C7"/>
    <w:rsid w:val="000C204E"/>
    <w:rsid w:val="000C4732"/>
    <w:rsid w:val="000C4AB9"/>
    <w:rsid w:val="000C5371"/>
    <w:rsid w:val="000C56C9"/>
    <w:rsid w:val="000C5762"/>
    <w:rsid w:val="000C5C27"/>
    <w:rsid w:val="000C6384"/>
    <w:rsid w:val="000C6FE5"/>
    <w:rsid w:val="000C7008"/>
    <w:rsid w:val="000C7AB5"/>
    <w:rsid w:val="000D05ED"/>
    <w:rsid w:val="000D1610"/>
    <w:rsid w:val="000D1DD3"/>
    <w:rsid w:val="000D50BC"/>
    <w:rsid w:val="000D5305"/>
    <w:rsid w:val="000D543B"/>
    <w:rsid w:val="000D6663"/>
    <w:rsid w:val="000D750B"/>
    <w:rsid w:val="000D7659"/>
    <w:rsid w:val="000D7B4E"/>
    <w:rsid w:val="000D7E09"/>
    <w:rsid w:val="000E015B"/>
    <w:rsid w:val="000E0F06"/>
    <w:rsid w:val="000E1641"/>
    <w:rsid w:val="000E2635"/>
    <w:rsid w:val="000E2D3E"/>
    <w:rsid w:val="000E2DB3"/>
    <w:rsid w:val="000E2EFE"/>
    <w:rsid w:val="000E3AAA"/>
    <w:rsid w:val="000E48B0"/>
    <w:rsid w:val="000E495B"/>
    <w:rsid w:val="000E5854"/>
    <w:rsid w:val="000E5DE9"/>
    <w:rsid w:val="000E7622"/>
    <w:rsid w:val="000E7746"/>
    <w:rsid w:val="000F00AE"/>
    <w:rsid w:val="000F0343"/>
    <w:rsid w:val="000F05D9"/>
    <w:rsid w:val="000F0626"/>
    <w:rsid w:val="000F0BAD"/>
    <w:rsid w:val="000F0CFA"/>
    <w:rsid w:val="000F0E2E"/>
    <w:rsid w:val="000F11BF"/>
    <w:rsid w:val="000F1789"/>
    <w:rsid w:val="000F17A7"/>
    <w:rsid w:val="000F1CFD"/>
    <w:rsid w:val="000F1F64"/>
    <w:rsid w:val="000F2CBF"/>
    <w:rsid w:val="000F4219"/>
    <w:rsid w:val="000F44AF"/>
    <w:rsid w:val="000F49AD"/>
    <w:rsid w:val="000F56F7"/>
    <w:rsid w:val="000F6623"/>
    <w:rsid w:val="000F6DF1"/>
    <w:rsid w:val="000F6FC0"/>
    <w:rsid w:val="000F7148"/>
    <w:rsid w:val="000F71D0"/>
    <w:rsid w:val="000F7BCD"/>
    <w:rsid w:val="001005A6"/>
    <w:rsid w:val="0010083D"/>
    <w:rsid w:val="00100A40"/>
    <w:rsid w:val="00100B31"/>
    <w:rsid w:val="00100D14"/>
    <w:rsid w:val="00101137"/>
    <w:rsid w:val="00101796"/>
    <w:rsid w:val="001019D6"/>
    <w:rsid w:val="00104FBF"/>
    <w:rsid w:val="0010504B"/>
    <w:rsid w:val="001055B1"/>
    <w:rsid w:val="00105B42"/>
    <w:rsid w:val="001106CC"/>
    <w:rsid w:val="00110CA9"/>
    <w:rsid w:val="00110D39"/>
    <w:rsid w:val="0011160D"/>
    <w:rsid w:val="001117FA"/>
    <w:rsid w:val="00111FE4"/>
    <w:rsid w:val="00112928"/>
    <w:rsid w:val="00113976"/>
    <w:rsid w:val="00114017"/>
    <w:rsid w:val="00114342"/>
    <w:rsid w:val="00115E00"/>
    <w:rsid w:val="00116326"/>
    <w:rsid w:val="001215D1"/>
    <w:rsid w:val="001225D8"/>
    <w:rsid w:val="0012261F"/>
    <w:rsid w:val="0012269D"/>
    <w:rsid w:val="00122ADE"/>
    <w:rsid w:val="00122DCA"/>
    <w:rsid w:val="00124EF5"/>
    <w:rsid w:val="00130027"/>
    <w:rsid w:val="00131011"/>
    <w:rsid w:val="00132199"/>
    <w:rsid w:val="00132A47"/>
    <w:rsid w:val="001334BD"/>
    <w:rsid w:val="0013470B"/>
    <w:rsid w:val="00134FC6"/>
    <w:rsid w:val="0013567D"/>
    <w:rsid w:val="00135E50"/>
    <w:rsid w:val="00140101"/>
    <w:rsid w:val="00140175"/>
    <w:rsid w:val="001401B3"/>
    <w:rsid w:val="0014081F"/>
    <w:rsid w:val="00140953"/>
    <w:rsid w:val="00141495"/>
    <w:rsid w:val="0014174D"/>
    <w:rsid w:val="00141FA2"/>
    <w:rsid w:val="001437B2"/>
    <w:rsid w:val="00145189"/>
    <w:rsid w:val="0014569C"/>
    <w:rsid w:val="00145ABB"/>
    <w:rsid w:val="00145FB1"/>
    <w:rsid w:val="0014647B"/>
    <w:rsid w:val="001473CF"/>
    <w:rsid w:val="00150773"/>
    <w:rsid w:val="00150857"/>
    <w:rsid w:val="00150A3D"/>
    <w:rsid w:val="00150D5A"/>
    <w:rsid w:val="00151737"/>
    <w:rsid w:val="001518FD"/>
    <w:rsid w:val="00151DD5"/>
    <w:rsid w:val="0015235A"/>
    <w:rsid w:val="00152809"/>
    <w:rsid w:val="00152F88"/>
    <w:rsid w:val="001537C3"/>
    <w:rsid w:val="00153970"/>
    <w:rsid w:val="00154585"/>
    <w:rsid w:val="0015569F"/>
    <w:rsid w:val="00155DA8"/>
    <w:rsid w:val="0015614D"/>
    <w:rsid w:val="00156352"/>
    <w:rsid w:val="00156AC8"/>
    <w:rsid w:val="00157263"/>
    <w:rsid w:val="00157360"/>
    <w:rsid w:val="00157E38"/>
    <w:rsid w:val="00160087"/>
    <w:rsid w:val="00161098"/>
    <w:rsid w:val="001610AB"/>
    <w:rsid w:val="001618B8"/>
    <w:rsid w:val="00162A4D"/>
    <w:rsid w:val="00163289"/>
    <w:rsid w:val="0016370C"/>
    <w:rsid w:val="001640E0"/>
    <w:rsid w:val="00166608"/>
    <w:rsid w:val="00166B03"/>
    <w:rsid w:val="001675B9"/>
    <w:rsid w:val="001708F1"/>
    <w:rsid w:val="00170C5B"/>
    <w:rsid w:val="00171DDC"/>
    <w:rsid w:val="00171FA5"/>
    <w:rsid w:val="0017234B"/>
    <w:rsid w:val="0017280E"/>
    <w:rsid w:val="00172E7A"/>
    <w:rsid w:val="00175FFD"/>
    <w:rsid w:val="00177470"/>
    <w:rsid w:val="00177D38"/>
    <w:rsid w:val="001804CE"/>
    <w:rsid w:val="00180618"/>
    <w:rsid w:val="001810AC"/>
    <w:rsid w:val="001814D7"/>
    <w:rsid w:val="00182492"/>
    <w:rsid w:val="00182CA9"/>
    <w:rsid w:val="00182E90"/>
    <w:rsid w:val="001831B6"/>
    <w:rsid w:val="0018502A"/>
    <w:rsid w:val="00185C20"/>
    <w:rsid w:val="00185C6C"/>
    <w:rsid w:val="001869DB"/>
    <w:rsid w:val="001910B0"/>
    <w:rsid w:val="0019176E"/>
    <w:rsid w:val="00191BD5"/>
    <w:rsid w:val="0019241A"/>
    <w:rsid w:val="00192B69"/>
    <w:rsid w:val="0019352C"/>
    <w:rsid w:val="00193B0F"/>
    <w:rsid w:val="00193DF2"/>
    <w:rsid w:val="00193E5F"/>
    <w:rsid w:val="00193ED7"/>
    <w:rsid w:val="00195509"/>
    <w:rsid w:val="0019554D"/>
    <w:rsid w:val="0019640D"/>
    <w:rsid w:val="00197082"/>
    <w:rsid w:val="00197414"/>
    <w:rsid w:val="001975BE"/>
    <w:rsid w:val="00197E17"/>
    <w:rsid w:val="001A027A"/>
    <w:rsid w:val="001A03BE"/>
    <w:rsid w:val="001A1548"/>
    <w:rsid w:val="001A2070"/>
    <w:rsid w:val="001A2150"/>
    <w:rsid w:val="001A2A42"/>
    <w:rsid w:val="001A3276"/>
    <w:rsid w:val="001A3AF3"/>
    <w:rsid w:val="001A4931"/>
    <w:rsid w:val="001A54D0"/>
    <w:rsid w:val="001A662E"/>
    <w:rsid w:val="001B040E"/>
    <w:rsid w:val="001B0760"/>
    <w:rsid w:val="001B1055"/>
    <w:rsid w:val="001B18E1"/>
    <w:rsid w:val="001B2A0D"/>
    <w:rsid w:val="001B2A29"/>
    <w:rsid w:val="001B37C2"/>
    <w:rsid w:val="001B3992"/>
    <w:rsid w:val="001B40F2"/>
    <w:rsid w:val="001B478D"/>
    <w:rsid w:val="001B47A4"/>
    <w:rsid w:val="001B613E"/>
    <w:rsid w:val="001B61A2"/>
    <w:rsid w:val="001B62ED"/>
    <w:rsid w:val="001B7C01"/>
    <w:rsid w:val="001C2608"/>
    <w:rsid w:val="001C4459"/>
    <w:rsid w:val="001C45AB"/>
    <w:rsid w:val="001C4940"/>
    <w:rsid w:val="001C4AEC"/>
    <w:rsid w:val="001C535B"/>
    <w:rsid w:val="001C6882"/>
    <w:rsid w:val="001C696D"/>
    <w:rsid w:val="001C7118"/>
    <w:rsid w:val="001C774C"/>
    <w:rsid w:val="001C7A3E"/>
    <w:rsid w:val="001D01A0"/>
    <w:rsid w:val="001D0AF9"/>
    <w:rsid w:val="001D3801"/>
    <w:rsid w:val="001D3953"/>
    <w:rsid w:val="001D437C"/>
    <w:rsid w:val="001D43BB"/>
    <w:rsid w:val="001D5811"/>
    <w:rsid w:val="001D6223"/>
    <w:rsid w:val="001D7252"/>
    <w:rsid w:val="001D75A8"/>
    <w:rsid w:val="001D7C7A"/>
    <w:rsid w:val="001E0273"/>
    <w:rsid w:val="001E0C0E"/>
    <w:rsid w:val="001E1C7D"/>
    <w:rsid w:val="001E347E"/>
    <w:rsid w:val="001E3782"/>
    <w:rsid w:val="001E3872"/>
    <w:rsid w:val="001E4679"/>
    <w:rsid w:val="001E4C06"/>
    <w:rsid w:val="001E600B"/>
    <w:rsid w:val="001E6BB6"/>
    <w:rsid w:val="001E6C87"/>
    <w:rsid w:val="001E6ED1"/>
    <w:rsid w:val="001F14AD"/>
    <w:rsid w:val="001F2555"/>
    <w:rsid w:val="001F3EA9"/>
    <w:rsid w:val="001F4528"/>
    <w:rsid w:val="001F49AB"/>
    <w:rsid w:val="001F57FF"/>
    <w:rsid w:val="001F5CE2"/>
    <w:rsid w:val="001F64EB"/>
    <w:rsid w:val="001F7341"/>
    <w:rsid w:val="001F7662"/>
    <w:rsid w:val="0020296F"/>
    <w:rsid w:val="00203C92"/>
    <w:rsid w:val="00203FFC"/>
    <w:rsid w:val="002043A8"/>
    <w:rsid w:val="00204D43"/>
    <w:rsid w:val="00205492"/>
    <w:rsid w:val="00206023"/>
    <w:rsid w:val="0020737D"/>
    <w:rsid w:val="00207977"/>
    <w:rsid w:val="00207B6F"/>
    <w:rsid w:val="00210095"/>
    <w:rsid w:val="002111FA"/>
    <w:rsid w:val="00211D4F"/>
    <w:rsid w:val="002135A9"/>
    <w:rsid w:val="00213F87"/>
    <w:rsid w:val="0021587C"/>
    <w:rsid w:val="00215990"/>
    <w:rsid w:val="00215F91"/>
    <w:rsid w:val="00217637"/>
    <w:rsid w:val="00217856"/>
    <w:rsid w:val="0022171B"/>
    <w:rsid w:val="0022224E"/>
    <w:rsid w:val="0022308E"/>
    <w:rsid w:val="00223253"/>
    <w:rsid w:val="00223269"/>
    <w:rsid w:val="0022383F"/>
    <w:rsid w:val="002244F7"/>
    <w:rsid w:val="00224554"/>
    <w:rsid w:val="00224F65"/>
    <w:rsid w:val="0022521B"/>
    <w:rsid w:val="00227BEB"/>
    <w:rsid w:val="00230222"/>
    <w:rsid w:val="002305D6"/>
    <w:rsid w:val="002307CC"/>
    <w:rsid w:val="00231B4C"/>
    <w:rsid w:val="00231C0A"/>
    <w:rsid w:val="00232E65"/>
    <w:rsid w:val="00234187"/>
    <w:rsid w:val="00235DD4"/>
    <w:rsid w:val="00236FF4"/>
    <w:rsid w:val="00237730"/>
    <w:rsid w:val="00237777"/>
    <w:rsid w:val="0023797E"/>
    <w:rsid w:val="00237B76"/>
    <w:rsid w:val="002405A0"/>
    <w:rsid w:val="002413BC"/>
    <w:rsid w:val="00241F7C"/>
    <w:rsid w:val="00244646"/>
    <w:rsid w:val="0024536F"/>
    <w:rsid w:val="00246936"/>
    <w:rsid w:val="00246E68"/>
    <w:rsid w:val="00247471"/>
    <w:rsid w:val="00250389"/>
    <w:rsid w:val="002507E2"/>
    <w:rsid w:val="00250B6C"/>
    <w:rsid w:val="002527DD"/>
    <w:rsid w:val="00252988"/>
    <w:rsid w:val="00253654"/>
    <w:rsid w:val="00254ACC"/>
    <w:rsid w:val="00256987"/>
    <w:rsid w:val="00260183"/>
    <w:rsid w:val="00261F36"/>
    <w:rsid w:val="00262DDF"/>
    <w:rsid w:val="00263356"/>
    <w:rsid w:val="00263918"/>
    <w:rsid w:val="00264142"/>
    <w:rsid w:val="00264323"/>
    <w:rsid w:val="0026536B"/>
    <w:rsid w:val="002714BB"/>
    <w:rsid w:val="002714D3"/>
    <w:rsid w:val="00271D68"/>
    <w:rsid w:val="00272695"/>
    <w:rsid w:val="00273287"/>
    <w:rsid w:val="0027361E"/>
    <w:rsid w:val="002736D8"/>
    <w:rsid w:val="00273FCF"/>
    <w:rsid w:val="00274550"/>
    <w:rsid w:val="002758A3"/>
    <w:rsid w:val="00275D20"/>
    <w:rsid w:val="00277757"/>
    <w:rsid w:val="0028017B"/>
    <w:rsid w:val="00280444"/>
    <w:rsid w:val="00280992"/>
    <w:rsid w:val="002817B6"/>
    <w:rsid w:val="00281B45"/>
    <w:rsid w:val="00281CDA"/>
    <w:rsid w:val="00285A55"/>
    <w:rsid w:val="00285CB5"/>
    <w:rsid w:val="0028640E"/>
    <w:rsid w:val="00287787"/>
    <w:rsid w:val="00287E0D"/>
    <w:rsid w:val="00291089"/>
    <w:rsid w:val="002912BF"/>
    <w:rsid w:val="002917A8"/>
    <w:rsid w:val="0029188D"/>
    <w:rsid w:val="0029263D"/>
    <w:rsid w:val="00292B08"/>
    <w:rsid w:val="00293053"/>
    <w:rsid w:val="00293588"/>
    <w:rsid w:val="00293A35"/>
    <w:rsid w:val="002942C8"/>
    <w:rsid w:val="002944E1"/>
    <w:rsid w:val="00294883"/>
    <w:rsid w:val="00294E2A"/>
    <w:rsid w:val="002962B5"/>
    <w:rsid w:val="00296533"/>
    <w:rsid w:val="002969E6"/>
    <w:rsid w:val="0029758F"/>
    <w:rsid w:val="002A0299"/>
    <w:rsid w:val="002A0FA7"/>
    <w:rsid w:val="002A1465"/>
    <w:rsid w:val="002A15E2"/>
    <w:rsid w:val="002A22DA"/>
    <w:rsid w:val="002A426B"/>
    <w:rsid w:val="002A4BCD"/>
    <w:rsid w:val="002A5105"/>
    <w:rsid w:val="002A5FBF"/>
    <w:rsid w:val="002A63EA"/>
    <w:rsid w:val="002A6C3D"/>
    <w:rsid w:val="002A6FB7"/>
    <w:rsid w:val="002A7459"/>
    <w:rsid w:val="002B0A18"/>
    <w:rsid w:val="002B0D6D"/>
    <w:rsid w:val="002B1B57"/>
    <w:rsid w:val="002B1FC4"/>
    <w:rsid w:val="002B53DE"/>
    <w:rsid w:val="002C03AB"/>
    <w:rsid w:val="002C0C6B"/>
    <w:rsid w:val="002C1219"/>
    <w:rsid w:val="002C172F"/>
    <w:rsid w:val="002C1EE5"/>
    <w:rsid w:val="002C23A8"/>
    <w:rsid w:val="002C2477"/>
    <w:rsid w:val="002C2CC4"/>
    <w:rsid w:val="002C4F16"/>
    <w:rsid w:val="002C687B"/>
    <w:rsid w:val="002C7A39"/>
    <w:rsid w:val="002C7B70"/>
    <w:rsid w:val="002D036E"/>
    <w:rsid w:val="002D088A"/>
    <w:rsid w:val="002D0CBC"/>
    <w:rsid w:val="002D1913"/>
    <w:rsid w:val="002D1C29"/>
    <w:rsid w:val="002D29E4"/>
    <w:rsid w:val="002D4337"/>
    <w:rsid w:val="002D500D"/>
    <w:rsid w:val="002D5D1F"/>
    <w:rsid w:val="002D7AAC"/>
    <w:rsid w:val="002D7C4D"/>
    <w:rsid w:val="002D7EFA"/>
    <w:rsid w:val="002E1A4B"/>
    <w:rsid w:val="002E2B9F"/>
    <w:rsid w:val="002E3D6D"/>
    <w:rsid w:val="002E4494"/>
    <w:rsid w:val="002E506E"/>
    <w:rsid w:val="002E716A"/>
    <w:rsid w:val="002E7A72"/>
    <w:rsid w:val="002F0191"/>
    <w:rsid w:val="002F0E6C"/>
    <w:rsid w:val="002F3E6A"/>
    <w:rsid w:val="002F4255"/>
    <w:rsid w:val="002F4FB4"/>
    <w:rsid w:val="002F5676"/>
    <w:rsid w:val="002F570F"/>
    <w:rsid w:val="002F64F6"/>
    <w:rsid w:val="002F67AB"/>
    <w:rsid w:val="002F7902"/>
    <w:rsid w:val="002F7ABE"/>
    <w:rsid w:val="00300E59"/>
    <w:rsid w:val="0030319D"/>
    <w:rsid w:val="00303E34"/>
    <w:rsid w:val="00303EB3"/>
    <w:rsid w:val="0030567C"/>
    <w:rsid w:val="00305F0F"/>
    <w:rsid w:val="0030608D"/>
    <w:rsid w:val="00306CA8"/>
    <w:rsid w:val="003078EF"/>
    <w:rsid w:val="00310359"/>
    <w:rsid w:val="003106E5"/>
    <w:rsid w:val="00310906"/>
    <w:rsid w:val="003110E8"/>
    <w:rsid w:val="00311AA3"/>
    <w:rsid w:val="00312D4A"/>
    <w:rsid w:val="00313610"/>
    <w:rsid w:val="003150AC"/>
    <w:rsid w:val="003154F0"/>
    <w:rsid w:val="00315D04"/>
    <w:rsid w:val="003179C6"/>
    <w:rsid w:val="00321D51"/>
    <w:rsid w:val="0032261F"/>
    <w:rsid w:val="00322FDE"/>
    <w:rsid w:val="00323BED"/>
    <w:rsid w:val="00323C43"/>
    <w:rsid w:val="00325DDE"/>
    <w:rsid w:val="003262D0"/>
    <w:rsid w:val="0032650B"/>
    <w:rsid w:val="00326972"/>
    <w:rsid w:val="00327747"/>
    <w:rsid w:val="00330716"/>
    <w:rsid w:val="003334ED"/>
    <w:rsid w:val="00333724"/>
    <w:rsid w:val="00333D55"/>
    <w:rsid w:val="00334225"/>
    <w:rsid w:val="0033468E"/>
    <w:rsid w:val="00335D46"/>
    <w:rsid w:val="00335F09"/>
    <w:rsid w:val="00337141"/>
    <w:rsid w:val="003377CD"/>
    <w:rsid w:val="00337F88"/>
    <w:rsid w:val="00340803"/>
    <w:rsid w:val="0034099F"/>
    <w:rsid w:val="00340C44"/>
    <w:rsid w:val="00341365"/>
    <w:rsid w:val="0034165D"/>
    <w:rsid w:val="0034399E"/>
    <w:rsid w:val="00343BA5"/>
    <w:rsid w:val="00343BC4"/>
    <w:rsid w:val="00343C93"/>
    <w:rsid w:val="00343C96"/>
    <w:rsid w:val="00343F4A"/>
    <w:rsid w:val="00344568"/>
    <w:rsid w:val="00344EAC"/>
    <w:rsid w:val="0034585A"/>
    <w:rsid w:val="003472FF"/>
    <w:rsid w:val="00347D92"/>
    <w:rsid w:val="00350DF7"/>
    <w:rsid w:val="00351853"/>
    <w:rsid w:val="00352626"/>
    <w:rsid w:val="003535A6"/>
    <w:rsid w:val="0035360E"/>
    <w:rsid w:val="00353E50"/>
    <w:rsid w:val="003546E0"/>
    <w:rsid w:val="0035554A"/>
    <w:rsid w:val="0035554C"/>
    <w:rsid w:val="00357C5C"/>
    <w:rsid w:val="003601F3"/>
    <w:rsid w:val="003606F9"/>
    <w:rsid w:val="00361829"/>
    <w:rsid w:val="00361CC8"/>
    <w:rsid w:val="00361F70"/>
    <w:rsid w:val="00362AAD"/>
    <w:rsid w:val="00362F02"/>
    <w:rsid w:val="00363927"/>
    <w:rsid w:val="00364309"/>
    <w:rsid w:val="00364CD1"/>
    <w:rsid w:val="00365B6E"/>
    <w:rsid w:val="00365BD3"/>
    <w:rsid w:val="00367AFA"/>
    <w:rsid w:val="003702D4"/>
    <w:rsid w:val="003729FF"/>
    <w:rsid w:val="003736EF"/>
    <w:rsid w:val="00373958"/>
    <w:rsid w:val="003773A3"/>
    <w:rsid w:val="00377417"/>
    <w:rsid w:val="003828FB"/>
    <w:rsid w:val="00382906"/>
    <w:rsid w:val="00382BA0"/>
    <w:rsid w:val="00383915"/>
    <w:rsid w:val="00384238"/>
    <w:rsid w:val="00384FFD"/>
    <w:rsid w:val="00390E19"/>
    <w:rsid w:val="0039241A"/>
    <w:rsid w:val="00392569"/>
    <w:rsid w:val="0039276E"/>
    <w:rsid w:val="00393B34"/>
    <w:rsid w:val="00393E9B"/>
    <w:rsid w:val="00394059"/>
    <w:rsid w:val="00394129"/>
    <w:rsid w:val="00394926"/>
    <w:rsid w:val="00395894"/>
    <w:rsid w:val="00396940"/>
    <w:rsid w:val="00396DB7"/>
    <w:rsid w:val="00397006"/>
    <w:rsid w:val="0039723E"/>
    <w:rsid w:val="003972A7"/>
    <w:rsid w:val="0039741D"/>
    <w:rsid w:val="0039764E"/>
    <w:rsid w:val="003A0DEC"/>
    <w:rsid w:val="003A3150"/>
    <w:rsid w:val="003A35E4"/>
    <w:rsid w:val="003A44C1"/>
    <w:rsid w:val="003A4B1E"/>
    <w:rsid w:val="003A6942"/>
    <w:rsid w:val="003A7A85"/>
    <w:rsid w:val="003B1EE5"/>
    <w:rsid w:val="003B1F5A"/>
    <w:rsid w:val="003B2763"/>
    <w:rsid w:val="003B3959"/>
    <w:rsid w:val="003B3B77"/>
    <w:rsid w:val="003B3FA8"/>
    <w:rsid w:val="003B4637"/>
    <w:rsid w:val="003B567B"/>
    <w:rsid w:val="003B5709"/>
    <w:rsid w:val="003B62C4"/>
    <w:rsid w:val="003B6D35"/>
    <w:rsid w:val="003C027D"/>
    <w:rsid w:val="003C04E0"/>
    <w:rsid w:val="003C15E6"/>
    <w:rsid w:val="003C1730"/>
    <w:rsid w:val="003C1A2B"/>
    <w:rsid w:val="003C1A85"/>
    <w:rsid w:val="003C1DA3"/>
    <w:rsid w:val="003C2C7E"/>
    <w:rsid w:val="003C3D9A"/>
    <w:rsid w:val="003C671D"/>
    <w:rsid w:val="003C6DB4"/>
    <w:rsid w:val="003C72A3"/>
    <w:rsid w:val="003D1B03"/>
    <w:rsid w:val="003D2499"/>
    <w:rsid w:val="003D24CA"/>
    <w:rsid w:val="003D3340"/>
    <w:rsid w:val="003D3A03"/>
    <w:rsid w:val="003D3CD1"/>
    <w:rsid w:val="003D3D25"/>
    <w:rsid w:val="003D41B6"/>
    <w:rsid w:val="003D465C"/>
    <w:rsid w:val="003D4F75"/>
    <w:rsid w:val="003D5016"/>
    <w:rsid w:val="003D588C"/>
    <w:rsid w:val="003D5987"/>
    <w:rsid w:val="003D5A66"/>
    <w:rsid w:val="003D6866"/>
    <w:rsid w:val="003D6A70"/>
    <w:rsid w:val="003D6C59"/>
    <w:rsid w:val="003D7379"/>
    <w:rsid w:val="003D767F"/>
    <w:rsid w:val="003D7FBB"/>
    <w:rsid w:val="003E01C0"/>
    <w:rsid w:val="003E1104"/>
    <w:rsid w:val="003E117F"/>
    <w:rsid w:val="003E1CB6"/>
    <w:rsid w:val="003E1F45"/>
    <w:rsid w:val="003E1F56"/>
    <w:rsid w:val="003E335C"/>
    <w:rsid w:val="003E5FC6"/>
    <w:rsid w:val="003E6061"/>
    <w:rsid w:val="003E62A0"/>
    <w:rsid w:val="003E6764"/>
    <w:rsid w:val="003E6E29"/>
    <w:rsid w:val="003E79A2"/>
    <w:rsid w:val="003F0327"/>
    <w:rsid w:val="003F042C"/>
    <w:rsid w:val="003F104D"/>
    <w:rsid w:val="003F2DC0"/>
    <w:rsid w:val="003F2FAE"/>
    <w:rsid w:val="003F31B3"/>
    <w:rsid w:val="003F37AA"/>
    <w:rsid w:val="003F56E4"/>
    <w:rsid w:val="003F6B6A"/>
    <w:rsid w:val="004016CE"/>
    <w:rsid w:val="00401A1C"/>
    <w:rsid w:val="00401B36"/>
    <w:rsid w:val="00401BE0"/>
    <w:rsid w:val="004029E0"/>
    <w:rsid w:val="004029EE"/>
    <w:rsid w:val="00402CA6"/>
    <w:rsid w:val="00402EE3"/>
    <w:rsid w:val="00402FAC"/>
    <w:rsid w:val="00403B3F"/>
    <w:rsid w:val="00404322"/>
    <w:rsid w:val="00404E91"/>
    <w:rsid w:val="00405093"/>
    <w:rsid w:val="00405471"/>
    <w:rsid w:val="004059A0"/>
    <w:rsid w:val="00405C69"/>
    <w:rsid w:val="00405F15"/>
    <w:rsid w:val="004102B5"/>
    <w:rsid w:val="00410DE1"/>
    <w:rsid w:val="00411C16"/>
    <w:rsid w:val="00411C3F"/>
    <w:rsid w:val="00412A31"/>
    <w:rsid w:val="00412A6F"/>
    <w:rsid w:val="00412E6B"/>
    <w:rsid w:val="00412EB0"/>
    <w:rsid w:val="0041327E"/>
    <w:rsid w:val="004138DC"/>
    <w:rsid w:val="00413EFC"/>
    <w:rsid w:val="00414208"/>
    <w:rsid w:val="00414659"/>
    <w:rsid w:val="0041471B"/>
    <w:rsid w:val="00414FB9"/>
    <w:rsid w:val="004152F2"/>
    <w:rsid w:val="004158E4"/>
    <w:rsid w:val="00416A08"/>
    <w:rsid w:val="00416B5B"/>
    <w:rsid w:val="00416CE3"/>
    <w:rsid w:val="004175B9"/>
    <w:rsid w:val="00417717"/>
    <w:rsid w:val="00417DED"/>
    <w:rsid w:val="00420361"/>
    <w:rsid w:val="00421353"/>
    <w:rsid w:val="00422D7E"/>
    <w:rsid w:val="004251A7"/>
    <w:rsid w:val="004254CF"/>
    <w:rsid w:val="00425FA9"/>
    <w:rsid w:val="0042600E"/>
    <w:rsid w:val="0042605B"/>
    <w:rsid w:val="00431481"/>
    <w:rsid w:val="0043195C"/>
    <w:rsid w:val="00431A8B"/>
    <w:rsid w:val="00431CB6"/>
    <w:rsid w:val="004323F7"/>
    <w:rsid w:val="00432B93"/>
    <w:rsid w:val="004331E4"/>
    <w:rsid w:val="00433650"/>
    <w:rsid w:val="00433D03"/>
    <w:rsid w:val="004340B8"/>
    <w:rsid w:val="00434E2A"/>
    <w:rsid w:val="00435463"/>
    <w:rsid w:val="00435D24"/>
    <w:rsid w:val="00435ED2"/>
    <w:rsid w:val="00437810"/>
    <w:rsid w:val="00437AFB"/>
    <w:rsid w:val="004402F9"/>
    <w:rsid w:val="00440300"/>
    <w:rsid w:val="00440814"/>
    <w:rsid w:val="00443312"/>
    <w:rsid w:val="00444EF2"/>
    <w:rsid w:val="0044534C"/>
    <w:rsid w:val="00445447"/>
    <w:rsid w:val="00445EC7"/>
    <w:rsid w:val="0044601D"/>
    <w:rsid w:val="00447650"/>
    <w:rsid w:val="00450865"/>
    <w:rsid w:val="00451198"/>
    <w:rsid w:val="0045128D"/>
    <w:rsid w:val="004517AA"/>
    <w:rsid w:val="0045296F"/>
    <w:rsid w:val="00452C98"/>
    <w:rsid w:val="00452D81"/>
    <w:rsid w:val="004533CE"/>
    <w:rsid w:val="0045346B"/>
    <w:rsid w:val="004538F0"/>
    <w:rsid w:val="00453CA8"/>
    <w:rsid w:val="004548B2"/>
    <w:rsid w:val="00454CBC"/>
    <w:rsid w:val="0045590D"/>
    <w:rsid w:val="00455C4B"/>
    <w:rsid w:val="0045783D"/>
    <w:rsid w:val="00457C99"/>
    <w:rsid w:val="004606AA"/>
    <w:rsid w:val="004611A6"/>
    <w:rsid w:val="0046313E"/>
    <w:rsid w:val="00463508"/>
    <w:rsid w:val="004639DC"/>
    <w:rsid w:val="0046427D"/>
    <w:rsid w:val="0046648F"/>
    <w:rsid w:val="00467897"/>
    <w:rsid w:val="00471781"/>
    <w:rsid w:val="00471AD0"/>
    <w:rsid w:val="00472968"/>
    <w:rsid w:val="00472BD6"/>
    <w:rsid w:val="004739FE"/>
    <w:rsid w:val="0047572D"/>
    <w:rsid w:val="00475E20"/>
    <w:rsid w:val="0047643D"/>
    <w:rsid w:val="00477181"/>
    <w:rsid w:val="004772C1"/>
    <w:rsid w:val="00480005"/>
    <w:rsid w:val="0048093D"/>
    <w:rsid w:val="004818A2"/>
    <w:rsid w:val="004822D1"/>
    <w:rsid w:val="0048444A"/>
    <w:rsid w:val="00484855"/>
    <w:rsid w:val="004849EC"/>
    <w:rsid w:val="00485481"/>
    <w:rsid w:val="0048571D"/>
    <w:rsid w:val="00485E21"/>
    <w:rsid w:val="00485F7F"/>
    <w:rsid w:val="00486148"/>
    <w:rsid w:val="00487616"/>
    <w:rsid w:val="004903FD"/>
    <w:rsid w:val="0049090B"/>
    <w:rsid w:val="004911E2"/>
    <w:rsid w:val="00491810"/>
    <w:rsid w:val="0049281E"/>
    <w:rsid w:val="004928C9"/>
    <w:rsid w:val="00492B30"/>
    <w:rsid w:val="00492BDD"/>
    <w:rsid w:val="00493460"/>
    <w:rsid w:val="004934F0"/>
    <w:rsid w:val="00493598"/>
    <w:rsid w:val="00493ABD"/>
    <w:rsid w:val="00493B91"/>
    <w:rsid w:val="004948A9"/>
    <w:rsid w:val="00495131"/>
    <w:rsid w:val="004954B2"/>
    <w:rsid w:val="004954E8"/>
    <w:rsid w:val="00495C9E"/>
    <w:rsid w:val="00497A38"/>
    <w:rsid w:val="004A06F6"/>
    <w:rsid w:val="004A0909"/>
    <w:rsid w:val="004A0F33"/>
    <w:rsid w:val="004A195C"/>
    <w:rsid w:val="004A1C31"/>
    <w:rsid w:val="004A1C84"/>
    <w:rsid w:val="004A1D56"/>
    <w:rsid w:val="004A1DF0"/>
    <w:rsid w:val="004A2AB8"/>
    <w:rsid w:val="004A4493"/>
    <w:rsid w:val="004A5214"/>
    <w:rsid w:val="004A5780"/>
    <w:rsid w:val="004A652D"/>
    <w:rsid w:val="004A6867"/>
    <w:rsid w:val="004A6C5B"/>
    <w:rsid w:val="004A6C65"/>
    <w:rsid w:val="004A70AD"/>
    <w:rsid w:val="004A7325"/>
    <w:rsid w:val="004A77DB"/>
    <w:rsid w:val="004B0E1E"/>
    <w:rsid w:val="004B1AFC"/>
    <w:rsid w:val="004B2CBB"/>
    <w:rsid w:val="004B2F0B"/>
    <w:rsid w:val="004B3439"/>
    <w:rsid w:val="004B47A9"/>
    <w:rsid w:val="004B51F3"/>
    <w:rsid w:val="004B5564"/>
    <w:rsid w:val="004B582C"/>
    <w:rsid w:val="004B5EFD"/>
    <w:rsid w:val="004B6181"/>
    <w:rsid w:val="004B62BE"/>
    <w:rsid w:val="004B62DD"/>
    <w:rsid w:val="004B72CE"/>
    <w:rsid w:val="004B7D7A"/>
    <w:rsid w:val="004C076E"/>
    <w:rsid w:val="004C0AB9"/>
    <w:rsid w:val="004C109B"/>
    <w:rsid w:val="004C31E8"/>
    <w:rsid w:val="004C56CA"/>
    <w:rsid w:val="004C5859"/>
    <w:rsid w:val="004C6D39"/>
    <w:rsid w:val="004C7AF2"/>
    <w:rsid w:val="004C7EA4"/>
    <w:rsid w:val="004D170D"/>
    <w:rsid w:val="004D1CB2"/>
    <w:rsid w:val="004D378A"/>
    <w:rsid w:val="004D3AF9"/>
    <w:rsid w:val="004D46ED"/>
    <w:rsid w:val="004D4A90"/>
    <w:rsid w:val="004D547B"/>
    <w:rsid w:val="004D5C54"/>
    <w:rsid w:val="004D6E39"/>
    <w:rsid w:val="004D71D7"/>
    <w:rsid w:val="004D776B"/>
    <w:rsid w:val="004E0187"/>
    <w:rsid w:val="004E1855"/>
    <w:rsid w:val="004E23B4"/>
    <w:rsid w:val="004E247D"/>
    <w:rsid w:val="004E2C53"/>
    <w:rsid w:val="004E447A"/>
    <w:rsid w:val="004E485F"/>
    <w:rsid w:val="004E6F5B"/>
    <w:rsid w:val="004E712F"/>
    <w:rsid w:val="004F06EF"/>
    <w:rsid w:val="004F070B"/>
    <w:rsid w:val="004F072D"/>
    <w:rsid w:val="004F1757"/>
    <w:rsid w:val="004F579A"/>
    <w:rsid w:val="004F5CEC"/>
    <w:rsid w:val="004F7B19"/>
    <w:rsid w:val="0050005C"/>
    <w:rsid w:val="00500A0F"/>
    <w:rsid w:val="00500C66"/>
    <w:rsid w:val="005010AC"/>
    <w:rsid w:val="00501A42"/>
    <w:rsid w:val="00501AAA"/>
    <w:rsid w:val="00501B78"/>
    <w:rsid w:val="00501F9B"/>
    <w:rsid w:val="00502686"/>
    <w:rsid w:val="00503B5F"/>
    <w:rsid w:val="00503C0C"/>
    <w:rsid w:val="00504115"/>
    <w:rsid w:val="00504AC7"/>
    <w:rsid w:val="00507D02"/>
    <w:rsid w:val="005100ED"/>
    <w:rsid w:val="005105BC"/>
    <w:rsid w:val="00510763"/>
    <w:rsid w:val="00511347"/>
    <w:rsid w:val="005120FD"/>
    <w:rsid w:val="0051279E"/>
    <w:rsid w:val="00512851"/>
    <w:rsid w:val="00513332"/>
    <w:rsid w:val="00514122"/>
    <w:rsid w:val="00515896"/>
    <w:rsid w:val="00515AA2"/>
    <w:rsid w:val="00515B9A"/>
    <w:rsid w:val="00515C7A"/>
    <w:rsid w:val="005208B1"/>
    <w:rsid w:val="005218CC"/>
    <w:rsid w:val="00522289"/>
    <w:rsid w:val="0052295A"/>
    <w:rsid w:val="005230DF"/>
    <w:rsid w:val="00526706"/>
    <w:rsid w:val="00526E36"/>
    <w:rsid w:val="005308F0"/>
    <w:rsid w:val="00530C0B"/>
    <w:rsid w:val="00532FB3"/>
    <w:rsid w:val="00535E4B"/>
    <w:rsid w:val="00536854"/>
    <w:rsid w:val="005369C8"/>
    <w:rsid w:val="00537115"/>
    <w:rsid w:val="0053757B"/>
    <w:rsid w:val="00542466"/>
    <w:rsid w:val="00542E2B"/>
    <w:rsid w:val="00545553"/>
    <w:rsid w:val="00547259"/>
    <w:rsid w:val="00547EBD"/>
    <w:rsid w:val="005507DF"/>
    <w:rsid w:val="005509B9"/>
    <w:rsid w:val="005509EB"/>
    <w:rsid w:val="00552893"/>
    <w:rsid w:val="00553B7B"/>
    <w:rsid w:val="0055427B"/>
    <w:rsid w:val="00554361"/>
    <w:rsid w:val="0055477D"/>
    <w:rsid w:val="005553C5"/>
    <w:rsid w:val="005558E1"/>
    <w:rsid w:val="00555B28"/>
    <w:rsid w:val="00556E3C"/>
    <w:rsid w:val="00561064"/>
    <w:rsid w:val="00561A0B"/>
    <w:rsid w:val="00562D20"/>
    <w:rsid w:val="00563E95"/>
    <w:rsid w:val="005647AF"/>
    <w:rsid w:val="0056509A"/>
    <w:rsid w:val="00565DE2"/>
    <w:rsid w:val="00566F0B"/>
    <w:rsid w:val="0056724B"/>
    <w:rsid w:val="00570216"/>
    <w:rsid w:val="00570FCC"/>
    <w:rsid w:val="0057100E"/>
    <w:rsid w:val="005714E7"/>
    <w:rsid w:val="00571631"/>
    <w:rsid w:val="005721A4"/>
    <w:rsid w:val="0057313C"/>
    <w:rsid w:val="005735C7"/>
    <w:rsid w:val="00574068"/>
    <w:rsid w:val="0057414C"/>
    <w:rsid w:val="005748AD"/>
    <w:rsid w:val="00574A2C"/>
    <w:rsid w:val="005755FC"/>
    <w:rsid w:val="00576416"/>
    <w:rsid w:val="0057760E"/>
    <w:rsid w:val="00577D2B"/>
    <w:rsid w:val="0058008A"/>
    <w:rsid w:val="0058150C"/>
    <w:rsid w:val="00581AD3"/>
    <w:rsid w:val="00581E84"/>
    <w:rsid w:val="0058218E"/>
    <w:rsid w:val="005839CF"/>
    <w:rsid w:val="00584041"/>
    <w:rsid w:val="00584D72"/>
    <w:rsid w:val="00585881"/>
    <w:rsid w:val="005859FA"/>
    <w:rsid w:val="00586B28"/>
    <w:rsid w:val="00587415"/>
    <w:rsid w:val="00587BDD"/>
    <w:rsid w:val="00590A62"/>
    <w:rsid w:val="00590C08"/>
    <w:rsid w:val="00590FAC"/>
    <w:rsid w:val="0059156D"/>
    <w:rsid w:val="0059164B"/>
    <w:rsid w:val="0059184C"/>
    <w:rsid w:val="005921B1"/>
    <w:rsid w:val="00592D28"/>
    <w:rsid w:val="00592DA7"/>
    <w:rsid w:val="00592FED"/>
    <w:rsid w:val="00593C06"/>
    <w:rsid w:val="00593C44"/>
    <w:rsid w:val="005946D6"/>
    <w:rsid w:val="00595022"/>
    <w:rsid w:val="005952E0"/>
    <w:rsid w:val="005960E1"/>
    <w:rsid w:val="005962E8"/>
    <w:rsid w:val="00596603"/>
    <w:rsid w:val="0059733A"/>
    <w:rsid w:val="005A0DAB"/>
    <w:rsid w:val="005A178F"/>
    <w:rsid w:val="005A1A96"/>
    <w:rsid w:val="005A219A"/>
    <w:rsid w:val="005A27D9"/>
    <w:rsid w:val="005A5979"/>
    <w:rsid w:val="005A5AC0"/>
    <w:rsid w:val="005A651F"/>
    <w:rsid w:val="005A6A10"/>
    <w:rsid w:val="005A6CEF"/>
    <w:rsid w:val="005A6E74"/>
    <w:rsid w:val="005A7306"/>
    <w:rsid w:val="005A7653"/>
    <w:rsid w:val="005B0220"/>
    <w:rsid w:val="005B0434"/>
    <w:rsid w:val="005B081B"/>
    <w:rsid w:val="005B2286"/>
    <w:rsid w:val="005B3210"/>
    <w:rsid w:val="005B4BCD"/>
    <w:rsid w:val="005B61F0"/>
    <w:rsid w:val="005B6E6A"/>
    <w:rsid w:val="005B72E0"/>
    <w:rsid w:val="005B7909"/>
    <w:rsid w:val="005C1CDF"/>
    <w:rsid w:val="005C22B3"/>
    <w:rsid w:val="005C24F6"/>
    <w:rsid w:val="005C34A7"/>
    <w:rsid w:val="005C4056"/>
    <w:rsid w:val="005C4593"/>
    <w:rsid w:val="005C4C85"/>
    <w:rsid w:val="005C55C4"/>
    <w:rsid w:val="005C5B2D"/>
    <w:rsid w:val="005C5FA7"/>
    <w:rsid w:val="005C791D"/>
    <w:rsid w:val="005D16F8"/>
    <w:rsid w:val="005D1965"/>
    <w:rsid w:val="005D2FC9"/>
    <w:rsid w:val="005D4265"/>
    <w:rsid w:val="005D4D29"/>
    <w:rsid w:val="005D5512"/>
    <w:rsid w:val="005D5592"/>
    <w:rsid w:val="005D6AB3"/>
    <w:rsid w:val="005D6C1E"/>
    <w:rsid w:val="005D7FEF"/>
    <w:rsid w:val="005E0ECB"/>
    <w:rsid w:val="005E13C0"/>
    <w:rsid w:val="005E292D"/>
    <w:rsid w:val="005E34A2"/>
    <w:rsid w:val="005E3FEA"/>
    <w:rsid w:val="005E4299"/>
    <w:rsid w:val="005E44E8"/>
    <w:rsid w:val="005E58A1"/>
    <w:rsid w:val="005E6406"/>
    <w:rsid w:val="005E65D4"/>
    <w:rsid w:val="005E69BC"/>
    <w:rsid w:val="005F0070"/>
    <w:rsid w:val="005F00DE"/>
    <w:rsid w:val="005F01A2"/>
    <w:rsid w:val="005F01FA"/>
    <w:rsid w:val="005F07B1"/>
    <w:rsid w:val="005F0E39"/>
    <w:rsid w:val="005F244C"/>
    <w:rsid w:val="005F3DBF"/>
    <w:rsid w:val="005F419F"/>
    <w:rsid w:val="005F5EDA"/>
    <w:rsid w:val="005F70AF"/>
    <w:rsid w:val="005F740B"/>
    <w:rsid w:val="005F7673"/>
    <w:rsid w:val="006005D0"/>
    <w:rsid w:val="00600B00"/>
    <w:rsid w:val="00601B15"/>
    <w:rsid w:val="00601C07"/>
    <w:rsid w:val="006020CD"/>
    <w:rsid w:val="00603022"/>
    <w:rsid w:val="006031C3"/>
    <w:rsid w:val="00604FE8"/>
    <w:rsid w:val="0060501F"/>
    <w:rsid w:val="0060519F"/>
    <w:rsid w:val="00605567"/>
    <w:rsid w:val="00605B6B"/>
    <w:rsid w:val="00606E30"/>
    <w:rsid w:val="00607912"/>
    <w:rsid w:val="00610983"/>
    <w:rsid w:val="006112DC"/>
    <w:rsid w:val="006134C4"/>
    <w:rsid w:val="00613EF5"/>
    <w:rsid w:val="00615477"/>
    <w:rsid w:val="00616807"/>
    <w:rsid w:val="00620D72"/>
    <w:rsid w:val="00620FE2"/>
    <w:rsid w:val="0062165E"/>
    <w:rsid w:val="0062473D"/>
    <w:rsid w:val="00624FB5"/>
    <w:rsid w:val="00625672"/>
    <w:rsid w:val="0062603C"/>
    <w:rsid w:val="00626E2D"/>
    <w:rsid w:val="00630105"/>
    <w:rsid w:val="00630FD8"/>
    <w:rsid w:val="006329EE"/>
    <w:rsid w:val="00632D6F"/>
    <w:rsid w:val="00635C38"/>
    <w:rsid w:val="006360B7"/>
    <w:rsid w:val="0063702F"/>
    <w:rsid w:val="00637FF0"/>
    <w:rsid w:val="00640135"/>
    <w:rsid w:val="006409D6"/>
    <w:rsid w:val="0064146B"/>
    <w:rsid w:val="006419E9"/>
    <w:rsid w:val="00641F64"/>
    <w:rsid w:val="00642FCD"/>
    <w:rsid w:val="00643F14"/>
    <w:rsid w:val="0064404C"/>
    <w:rsid w:val="00645DD5"/>
    <w:rsid w:val="00645F92"/>
    <w:rsid w:val="00646794"/>
    <w:rsid w:val="0064738A"/>
    <w:rsid w:val="00650048"/>
    <w:rsid w:val="006509CB"/>
    <w:rsid w:val="00650D83"/>
    <w:rsid w:val="00651440"/>
    <w:rsid w:val="006517E6"/>
    <w:rsid w:val="00651A69"/>
    <w:rsid w:val="00651F93"/>
    <w:rsid w:val="0065291D"/>
    <w:rsid w:val="00654875"/>
    <w:rsid w:val="00654E60"/>
    <w:rsid w:val="0065569C"/>
    <w:rsid w:val="00655AFE"/>
    <w:rsid w:val="00660334"/>
    <w:rsid w:val="00660849"/>
    <w:rsid w:val="006613F5"/>
    <w:rsid w:val="006620FE"/>
    <w:rsid w:val="00662B62"/>
    <w:rsid w:val="00662D1F"/>
    <w:rsid w:val="00663A15"/>
    <w:rsid w:val="00663B68"/>
    <w:rsid w:val="00666412"/>
    <w:rsid w:val="00667535"/>
    <w:rsid w:val="006706C8"/>
    <w:rsid w:val="0067070E"/>
    <w:rsid w:val="00671F95"/>
    <w:rsid w:val="00672083"/>
    <w:rsid w:val="00672093"/>
    <w:rsid w:val="0067232D"/>
    <w:rsid w:val="00672337"/>
    <w:rsid w:val="006734DE"/>
    <w:rsid w:val="00674510"/>
    <w:rsid w:val="006760C4"/>
    <w:rsid w:val="00680CB2"/>
    <w:rsid w:val="0068306F"/>
    <w:rsid w:val="006843ED"/>
    <w:rsid w:val="00685345"/>
    <w:rsid w:val="00685384"/>
    <w:rsid w:val="00686AAD"/>
    <w:rsid w:val="00687682"/>
    <w:rsid w:val="00690D57"/>
    <w:rsid w:val="00692256"/>
    <w:rsid w:val="0069257D"/>
    <w:rsid w:val="0069281D"/>
    <w:rsid w:val="006947B9"/>
    <w:rsid w:val="006949F4"/>
    <w:rsid w:val="00694A02"/>
    <w:rsid w:val="00694ED4"/>
    <w:rsid w:val="00695C50"/>
    <w:rsid w:val="0069760D"/>
    <w:rsid w:val="00697A0C"/>
    <w:rsid w:val="006A180E"/>
    <w:rsid w:val="006A2BF4"/>
    <w:rsid w:val="006A2CDF"/>
    <w:rsid w:val="006A320D"/>
    <w:rsid w:val="006A48A5"/>
    <w:rsid w:val="006A69CE"/>
    <w:rsid w:val="006A7819"/>
    <w:rsid w:val="006B05A0"/>
    <w:rsid w:val="006B065D"/>
    <w:rsid w:val="006B06BF"/>
    <w:rsid w:val="006B09AB"/>
    <w:rsid w:val="006B1246"/>
    <w:rsid w:val="006B1F83"/>
    <w:rsid w:val="006B24E0"/>
    <w:rsid w:val="006B2768"/>
    <w:rsid w:val="006B37D3"/>
    <w:rsid w:val="006B3DCD"/>
    <w:rsid w:val="006B4CE6"/>
    <w:rsid w:val="006B547F"/>
    <w:rsid w:val="006B5627"/>
    <w:rsid w:val="006B59F1"/>
    <w:rsid w:val="006B79E5"/>
    <w:rsid w:val="006B7B97"/>
    <w:rsid w:val="006C0B1A"/>
    <w:rsid w:val="006C1000"/>
    <w:rsid w:val="006C121A"/>
    <w:rsid w:val="006C1911"/>
    <w:rsid w:val="006C1D3F"/>
    <w:rsid w:val="006C23EC"/>
    <w:rsid w:val="006C558C"/>
    <w:rsid w:val="006C6480"/>
    <w:rsid w:val="006C6A31"/>
    <w:rsid w:val="006C77C2"/>
    <w:rsid w:val="006D05A0"/>
    <w:rsid w:val="006D0A00"/>
    <w:rsid w:val="006D1434"/>
    <w:rsid w:val="006D2A23"/>
    <w:rsid w:val="006D2E3B"/>
    <w:rsid w:val="006D36BE"/>
    <w:rsid w:val="006D41B1"/>
    <w:rsid w:val="006D5015"/>
    <w:rsid w:val="006D5A10"/>
    <w:rsid w:val="006D64B9"/>
    <w:rsid w:val="006D6657"/>
    <w:rsid w:val="006E17B4"/>
    <w:rsid w:val="006E1ECA"/>
    <w:rsid w:val="006E26C7"/>
    <w:rsid w:val="006E2EA3"/>
    <w:rsid w:val="006E31AE"/>
    <w:rsid w:val="006E38B1"/>
    <w:rsid w:val="006E3B02"/>
    <w:rsid w:val="006E3BF1"/>
    <w:rsid w:val="006E3DA8"/>
    <w:rsid w:val="006E410B"/>
    <w:rsid w:val="006E427E"/>
    <w:rsid w:val="006E4962"/>
    <w:rsid w:val="006E4D27"/>
    <w:rsid w:val="006E527C"/>
    <w:rsid w:val="006E52BE"/>
    <w:rsid w:val="006E53EC"/>
    <w:rsid w:val="006E5FB3"/>
    <w:rsid w:val="006E6249"/>
    <w:rsid w:val="006E69CF"/>
    <w:rsid w:val="006F050F"/>
    <w:rsid w:val="006F1693"/>
    <w:rsid w:val="006F178A"/>
    <w:rsid w:val="006F1AA2"/>
    <w:rsid w:val="006F1F22"/>
    <w:rsid w:val="006F2B47"/>
    <w:rsid w:val="006F42D1"/>
    <w:rsid w:val="0070034E"/>
    <w:rsid w:val="00700411"/>
    <w:rsid w:val="00700A5F"/>
    <w:rsid w:val="00700C50"/>
    <w:rsid w:val="007010A6"/>
    <w:rsid w:val="00701540"/>
    <w:rsid w:val="007016AD"/>
    <w:rsid w:val="00702837"/>
    <w:rsid w:val="0070442E"/>
    <w:rsid w:val="00704732"/>
    <w:rsid w:val="0070502D"/>
    <w:rsid w:val="00705D3F"/>
    <w:rsid w:val="0070600C"/>
    <w:rsid w:val="00706397"/>
    <w:rsid w:val="007065C8"/>
    <w:rsid w:val="007069B7"/>
    <w:rsid w:val="00710223"/>
    <w:rsid w:val="00710440"/>
    <w:rsid w:val="007117FB"/>
    <w:rsid w:val="00712353"/>
    <w:rsid w:val="00712A6D"/>
    <w:rsid w:val="00712AEE"/>
    <w:rsid w:val="0071321C"/>
    <w:rsid w:val="007137A8"/>
    <w:rsid w:val="00714DBE"/>
    <w:rsid w:val="007165DD"/>
    <w:rsid w:val="00716D50"/>
    <w:rsid w:val="007172F8"/>
    <w:rsid w:val="00721BF2"/>
    <w:rsid w:val="00721F10"/>
    <w:rsid w:val="0072206F"/>
    <w:rsid w:val="0072251C"/>
    <w:rsid w:val="00724015"/>
    <w:rsid w:val="00725941"/>
    <w:rsid w:val="0072613E"/>
    <w:rsid w:val="007272D9"/>
    <w:rsid w:val="007313CC"/>
    <w:rsid w:val="00732863"/>
    <w:rsid w:val="00732F57"/>
    <w:rsid w:val="00733073"/>
    <w:rsid w:val="00733817"/>
    <w:rsid w:val="00734FB8"/>
    <w:rsid w:val="007356B2"/>
    <w:rsid w:val="007357CF"/>
    <w:rsid w:val="0073666E"/>
    <w:rsid w:val="00736A87"/>
    <w:rsid w:val="00736C41"/>
    <w:rsid w:val="00740126"/>
    <w:rsid w:val="007407C3"/>
    <w:rsid w:val="00740CF1"/>
    <w:rsid w:val="007413B8"/>
    <w:rsid w:val="007425F2"/>
    <w:rsid w:val="00743047"/>
    <w:rsid w:val="0074318D"/>
    <w:rsid w:val="00743212"/>
    <w:rsid w:val="0074405E"/>
    <w:rsid w:val="00744316"/>
    <w:rsid w:val="007450C5"/>
    <w:rsid w:val="00746DE5"/>
    <w:rsid w:val="00746E56"/>
    <w:rsid w:val="00747B1E"/>
    <w:rsid w:val="00747BA5"/>
    <w:rsid w:val="00751B41"/>
    <w:rsid w:val="00751EBF"/>
    <w:rsid w:val="00751FC5"/>
    <w:rsid w:val="00752A72"/>
    <w:rsid w:val="00752AD5"/>
    <w:rsid w:val="0075369E"/>
    <w:rsid w:val="00753E77"/>
    <w:rsid w:val="00754F8F"/>
    <w:rsid w:val="00755582"/>
    <w:rsid w:val="0075593C"/>
    <w:rsid w:val="007563A8"/>
    <w:rsid w:val="00756E51"/>
    <w:rsid w:val="007600FF"/>
    <w:rsid w:val="00760716"/>
    <w:rsid w:val="00761A70"/>
    <w:rsid w:val="00761F8C"/>
    <w:rsid w:val="00762262"/>
    <w:rsid w:val="00763436"/>
    <w:rsid w:val="00763A22"/>
    <w:rsid w:val="00763FC5"/>
    <w:rsid w:val="00764646"/>
    <w:rsid w:val="00764A1E"/>
    <w:rsid w:val="00765067"/>
    <w:rsid w:val="00766BEF"/>
    <w:rsid w:val="007670C6"/>
    <w:rsid w:val="00767658"/>
    <w:rsid w:val="007679E3"/>
    <w:rsid w:val="0077199F"/>
    <w:rsid w:val="007727AB"/>
    <w:rsid w:val="00772826"/>
    <w:rsid w:val="007730D8"/>
    <w:rsid w:val="00773186"/>
    <w:rsid w:val="007738F8"/>
    <w:rsid w:val="00773A70"/>
    <w:rsid w:val="00773BBA"/>
    <w:rsid w:val="00773D59"/>
    <w:rsid w:val="00773F6B"/>
    <w:rsid w:val="0077410E"/>
    <w:rsid w:val="00775B24"/>
    <w:rsid w:val="00775F23"/>
    <w:rsid w:val="00776DEA"/>
    <w:rsid w:val="007772D8"/>
    <w:rsid w:val="00777AFE"/>
    <w:rsid w:val="00780C23"/>
    <w:rsid w:val="007836D4"/>
    <w:rsid w:val="0078391C"/>
    <w:rsid w:val="00783A0E"/>
    <w:rsid w:val="00785AC6"/>
    <w:rsid w:val="007862E6"/>
    <w:rsid w:val="0078740C"/>
    <w:rsid w:val="00787618"/>
    <w:rsid w:val="007902E7"/>
    <w:rsid w:val="007920CD"/>
    <w:rsid w:val="00792589"/>
    <w:rsid w:val="00792B3F"/>
    <w:rsid w:val="00792EE2"/>
    <w:rsid w:val="007933EA"/>
    <w:rsid w:val="0079372D"/>
    <w:rsid w:val="007945C6"/>
    <w:rsid w:val="00795FAE"/>
    <w:rsid w:val="007969AE"/>
    <w:rsid w:val="007971FB"/>
    <w:rsid w:val="00797F8D"/>
    <w:rsid w:val="007A019E"/>
    <w:rsid w:val="007A2920"/>
    <w:rsid w:val="007A2C5B"/>
    <w:rsid w:val="007A2F3A"/>
    <w:rsid w:val="007A380D"/>
    <w:rsid w:val="007A3A86"/>
    <w:rsid w:val="007A4E88"/>
    <w:rsid w:val="007A4FA8"/>
    <w:rsid w:val="007A5ED7"/>
    <w:rsid w:val="007A6734"/>
    <w:rsid w:val="007A6864"/>
    <w:rsid w:val="007A6872"/>
    <w:rsid w:val="007A68AE"/>
    <w:rsid w:val="007A735B"/>
    <w:rsid w:val="007A76CD"/>
    <w:rsid w:val="007A785E"/>
    <w:rsid w:val="007B058F"/>
    <w:rsid w:val="007B0D34"/>
    <w:rsid w:val="007B1FA0"/>
    <w:rsid w:val="007B2842"/>
    <w:rsid w:val="007B3457"/>
    <w:rsid w:val="007B3585"/>
    <w:rsid w:val="007B4F7D"/>
    <w:rsid w:val="007B5768"/>
    <w:rsid w:val="007B6590"/>
    <w:rsid w:val="007B7BDB"/>
    <w:rsid w:val="007B7F59"/>
    <w:rsid w:val="007C003D"/>
    <w:rsid w:val="007C0E75"/>
    <w:rsid w:val="007C132D"/>
    <w:rsid w:val="007C134E"/>
    <w:rsid w:val="007C2FF1"/>
    <w:rsid w:val="007C3AD4"/>
    <w:rsid w:val="007C4DC3"/>
    <w:rsid w:val="007C59F5"/>
    <w:rsid w:val="007C687B"/>
    <w:rsid w:val="007C6B16"/>
    <w:rsid w:val="007D03BF"/>
    <w:rsid w:val="007D26F5"/>
    <w:rsid w:val="007D2E89"/>
    <w:rsid w:val="007D302F"/>
    <w:rsid w:val="007D479F"/>
    <w:rsid w:val="007D4A71"/>
    <w:rsid w:val="007D5E75"/>
    <w:rsid w:val="007D647B"/>
    <w:rsid w:val="007D729D"/>
    <w:rsid w:val="007D7361"/>
    <w:rsid w:val="007D73E8"/>
    <w:rsid w:val="007E0C2B"/>
    <w:rsid w:val="007E155C"/>
    <w:rsid w:val="007E1C11"/>
    <w:rsid w:val="007E1DF2"/>
    <w:rsid w:val="007E2405"/>
    <w:rsid w:val="007E5CDD"/>
    <w:rsid w:val="007E62A6"/>
    <w:rsid w:val="007E7DD8"/>
    <w:rsid w:val="007F007F"/>
    <w:rsid w:val="007F0173"/>
    <w:rsid w:val="007F06D6"/>
    <w:rsid w:val="007F19D0"/>
    <w:rsid w:val="007F25D8"/>
    <w:rsid w:val="007F2C4C"/>
    <w:rsid w:val="007F4E7B"/>
    <w:rsid w:val="007F5B51"/>
    <w:rsid w:val="007F6FCD"/>
    <w:rsid w:val="007F756F"/>
    <w:rsid w:val="007F7A3D"/>
    <w:rsid w:val="007F7D5A"/>
    <w:rsid w:val="008005FD"/>
    <w:rsid w:val="008008EE"/>
    <w:rsid w:val="00800F7B"/>
    <w:rsid w:val="00801932"/>
    <w:rsid w:val="00802888"/>
    <w:rsid w:val="00802A33"/>
    <w:rsid w:val="00802B34"/>
    <w:rsid w:val="008039CD"/>
    <w:rsid w:val="00804935"/>
    <w:rsid w:val="00805393"/>
    <w:rsid w:val="00806D85"/>
    <w:rsid w:val="00806E4B"/>
    <w:rsid w:val="00806FE6"/>
    <w:rsid w:val="00807273"/>
    <w:rsid w:val="008076F0"/>
    <w:rsid w:val="00807758"/>
    <w:rsid w:val="00810C33"/>
    <w:rsid w:val="00811AB4"/>
    <w:rsid w:val="00811B8A"/>
    <w:rsid w:val="0081304B"/>
    <w:rsid w:val="00813808"/>
    <w:rsid w:val="008154BF"/>
    <w:rsid w:val="0081573E"/>
    <w:rsid w:val="00817C5C"/>
    <w:rsid w:val="008209AF"/>
    <w:rsid w:val="008212CC"/>
    <w:rsid w:val="0082256F"/>
    <w:rsid w:val="008255A6"/>
    <w:rsid w:val="00825A1D"/>
    <w:rsid w:val="00826412"/>
    <w:rsid w:val="0082670B"/>
    <w:rsid w:val="00826A74"/>
    <w:rsid w:val="0082768A"/>
    <w:rsid w:val="008276AB"/>
    <w:rsid w:val="0083007F"/>
    <w:rsid w:val="008308B1"/>
    <w:rsid w:val="00831232"/>
    <w:rsid w:val="00831AFC"/>
    <w:rsid w:val="00833CE8"/>
    <w:rsid w:val="00833D96"/>
    <w:rsid w:val="00833F05"/>
    <w:rsid w:val="008340B6"/>
    <w:rsid w:val="00834BC7"/>
    <w:rsid w:val="00836762"/>
    <w:rsid w:val="008370B8"/>
    <w:rsid w:val="00841903"/>
    <w:rsid w:val="00843F75"/>
    <w:rsid w:val="00845869"/>
    <w:rsid w:val="0084631A"/>
    <w:rsid w:val="00847C35"/>
    <w:rsid w:val="008521A6"/>
    <w:rsid w:val="0085247B"/>
    <w:rsid w:val="00855E50"/>
    <w:rsid w:val="00856DDB"/>
    <w:rsid w:val="00861295"/>
    <w:rsid w:val="00861D97"/>
    <w:rsid w:val="00861F23"/>
    <w:rsid w:val="008630C2"/>
    <w:rsid w:val="00863541"/>
    <w:rsid w:val="00864096"/>
    <w:rsid w:val="0086466F"/>
    <w:rsid w:val="00864AA2"/>
    <w:rsid w:val="00864E26"/>
    <w:rsid w:val="008665E9"/>
    <w:rsid w:val="008674D5"/>
    <w:rsid w:val="00874D0C"/>
    <w:rsid w:val="008768C9"/>
    <w:rsid w:val="00877B0A"/>
    <w:rsid w:val="00880150"/>
    <w:rsid w:val="00880A72"/>
    <w:rsid w:val="00880A96"/>
    <w:rsid w:val="008812F0"/>
    <w:rsid w:val="00881400"/>
    <w:rsid w:val="0088152B"/>
    <w:rsid w:val="008827F8"/>
    <w:rsid w:val="008834A0"/>
    <w:rsid w:val="008848AF"/>
    <w:rsid w:val="00885181"/>
    <w:rsid w:val="008860AC"/>
    <w:rsid w:val="00887732"/>
    <w:rsid w:val="00887A17"/>
    <w:rsid w:val="00891CB5"/>
    <w:rsid w:val="00892510"/>
    <w:rsid w:val="0089338F"/>
    <w:rsid w:val="008937A4"/>
    <w:rsid w:val="00893FC6"/>
    <w:rsid w:val="008961AB"/>
    <w:rsid w:val="00896FF5"/>
    <w:rsid w:val="00897056"/>
    <w:rsid w:val="00897D1D"/>
    <w:rsid w:val="008A0D5E"/>
    <w:rsid w:val="008A1AD4"/>
    <w:rsid w:val="008A30EE"/>
    <w:rsid w:val="008A38A1"/>
    <w:rsid w:val="008A3BE1"/>
    <w:rsid w:val="008A3D72"/>
    <w:rsid w:val="008A4106"/>
    <w:rsid w:val="008A41F5"/>
    <w:rsid w:val="008A54CA"/>
    <w:rsid w:val="008A5516"/>
    <w:rsid w:val="008A66EF"/>
    <w:rsid w:val="008A6741"/>
    <w:rsid w:val="008A6ACE"/>
    <w:rsid w:val="008B04FF"/>
    <w:rsid w:val="008B1556"/>
    <w:rsid w:val="008B2170"/>
    <w:rsid w:val="008B2301"/>
    <w:rsid w:val="008B24E8"/>
    <w:rsid w:val="008B27D1"/>
    <w:rsid w:val="008B2E7A"/>
    <w:rsid w:val="008B3035"/>
    <w:rsid w:val="008B6446"/>
    <w:rsid w:val="008B6FCD"/>
    <w:rsid w:val="008B73CA"/>
    <w:rsid w:val="008C039D"/>
    <w:rsid w:val="008C14FF"/>
    <w:rsid w:val="008C2898"/>
    <w:rsid w:val="008C2E63"/>
    <w:rsid w:val="008C2EE4"/>
    <w:rsid w:val="008C371F"/>
    <w:rsid w:val="008C400F"/>
    <w:rsid w:val="008C5E64"/>
    <w:rsid w:val="008C61D2"/>
    <w:rsid w:val="008C6B4B"/>
    <w:rsid w:val="008C6CAE"/>
    <w:rsid w:val="008C7175"/>
    <w:rsid w:val="008D1760"/>
    <w:rsid w:val="008D1D3F"/>
    <w:rsid w:val="008D24B1"/>
    <w:rsid w:val="008D2CFF"/>
    <w:rsid w:val="008D3394"/>
    <w:rsid w:val="008D35AC"/>
    <w:rsid w:val="008D4CC8"/>
    <w:rsid w:val="008D5AD9"/>
    <w:rsid w:val="008D5E2E"/>
    <w:rsid w:val="008D6444"/>
    <w:rsid w:val="008D6F97"/>
    <w:rsid w:val="008D79B3"/>
    <w:rsid w:val="008E0509"/>
    <w:rsid w:val="008E0833"/>
    <w:rsid w:val="008E1008"/>
    <w:rsid w:val="008E140C"/>
    <w:rsid w:val="008E290D"/>
    <w:rsid w:val="008E30EB"/>
    <w:rsid w:val="008E365C"/>
    <w:rsid w:val="008E4463"/>
    <w:rsid w:val="008E4B05"/>
    <w:rsid w:val="008E62C2"/>
    <w:rsid w:val="008E657B"/>
    <w:rsid w:val="008E65C2"/>
    <w:rsid w:val="008E6A7D"/>
    <w:rsid w:val="008E6C93"/>
    <w:rsid w:val="008E7135"/>
    <w:rsid w:val="008E7586"/>
    <w:rsid w:val="008E7D08"/>
    <w:rsid w:val="008F0067"/>
    <w:rsid w:val="008F18A7"/>
    <w:rsid w:val="008F1B94"/>
    <w:rsid w:val="008F1D3B"/>
    <w:rsid w:val="008F1EAC"/>
    <w:rsid w:val="008F1F51"/>
    <w:rsid w:val="008F293D"/>
    <w:rsid w:val="008F4039"/>
    <w:rsid w:val="008F5A88"/>
    <w:rsid w:val="00900518"/>
    <w:rsid w:val="00900524"/>
    <w:rsid w:val="00901793"/>
    <w:rsid w:val="009023A8"/>
    <w:rsid w:val="00902B78"/>
    <w:rsid w:val="00904158"/>
    <w:rsid w:val="00904CEE"/>
    <w:rsid w:val="00905507"/>
    <w:rsid w:val="0090650B"/>
    <w:rsid w:val="009107A8"/>
    <w:rsid w:val="00910CEF"/>
    <w:rsid w:val="00913860"/>
    <w:rsid w:val="009153E4"/>
    <w:rsid w:val="00915426"/>
    <w:rsid w:val="00915CF2"/>
    <w:rsid w:val="009171C3"/>
    <w:rsid w:val="00917675"/>
    <w:rsid w:val="0092047B"/>
    <w:rsid w:val="00920999"/>
    <w:rsid w:val="0092177D"/>
    <w:rsid w:val="00922F39"/>
    <w:rsid w:val="0092795F"/>
    <w:rsid w:val="0093200C"/>
    <w:rsid w:val="00932B38"/>
    <w:rsid w:val="00932E9D"/>
    <w:rsid w:val="00932F49"/>
    <w:rsid w:val="00933368"/>
    <w:rsid w:val="00933ACD"/>
    <w:rsid w:val="00933D42"/>
    <w:rsid w:val="009351AE"/>
    <w:rsid w:val="0093560E"/>
    <w:rsid w:val="00940362"/>
    <w:rsid w:val="009418BB"/>
    <w:rsid w:val="00942181"/>
    <w:rsid w:val="00942B61"/>
    <w:rsid w:val="00943B62"/>
    <w:rsid w:val="0094737E"/>
    <w:rsid w:val="009515EE"/>
    <w:rsid w:val="00951A8C"/>
    <w:rsid w:val="00951A99"/>
    <w:rsid w:val="00952947"/>
    <w:rsid w:val="0095296B"/>
    <w:rsid w:val="0095363B"/>
    <w:rsid w:val="00953F45"/>
    <w:rsid w:val="00954D05"/>
    <w:rsid w:val="00954F15"/>
    <w:rsid w:val="00956FDD"/>
    <w:rsid w:val="009573DF"/>
    <w:rsid w:val="00960ABD"/>
    <w:rsid w:val="00961969"/>
    <w:rsid w:val="00961C76"/>
    <w:rsid w:val="00961CF4"/>
    <w:rsid w:val="00962C13"/>
    <w:rsid w:val="00962F92"/>
    <w:rsid w:val="009649D7"/>
    <w:rsid w:val="00964E18"/>
    <w:rsid w:val="00965100"/>
    <w:rsid w:val="00965197"/>
    <w:rsid w:val="009669EB"/>
    <w:rsid w:val="0096748C"/>
    <w:rsid w:val="00967E5D"/>
    <w:rsid w:val="0097192A"/>
    <w:rsid w:val="00975ADB"/>
    <w:rsid w:val="00975E23"/>
    <w:rsid w:val="00975EB6"/>
    <w:rsid w:val="00982674"/>
    <w:rsid w:val="00982F90"/>
    <w:rsid w:val="0098421B"/>
    <w:rsid w:val="00984964"/>
    <w:rsid w:val="00985688"/>
    <w:rsid w:val="00987CC0"/>
    <w:rsid w:val="009900EC"/>
    <w:rsid w:val="0099189C"/>
    <w:rsid w:val="00992059"/>
    <w:rsid w:val="009947BD"/>
    <w:rsid w:val="00994FC4"/>
    <w:rsid w:val="0099509E"/>
    <w:rsid w:val="00996D54"/>
    <w:rsid w:val="00996E19"/>
    <w:rsid w:val="009975EA"/>
    <w:rsid w:val="009A00DA"/>
    <w:rsid w:val="009A04FF"/>
    <w:rsid w:val="009A0B1C"/>
    <w:rsid w:val="009A0DD4"/>
    <w:rsid w:val="009A174A"/>
    <w:rsid w:val="009A205D"/>
    <w:rsid w:val="009A2DA9"/>
    <w:rsid w:val="009A3289"/>
    <w:rsid w:val="009A404B"/>
    <w:rsid w:val="009A4231"/>
    <w:rsid w:val="009A7405"/>
    <w:rsid w:val="009A75B7"/>
    <w:rsid w:val="009B038A"/>
    <w:rsid w:val="009B1836"/>
    <w:rsid w:val="009B2B09"/>
    <w:rsid w:val="009B32EB"/>
    <w:rsid w:val="009B5C94"/>
    <w:rsid w:val="009B5DCE"/>
    <w:rsid w:val="009B64AC"/>
    <w:rsid w:val="009B6FC0"/>
    <w:rsid w:val="009B785A"/>
    <w:rsid w:val="009C019D"/>
    <w:rsid w:val="009C04F0"/>
    <w:rsid w:val="009C06FC"/>
    <w:rsid w:val="009C1313"/>
    <w:rsid w:val="009C245C"/>
    <w:rsid w:val="009C33BF"/>
    <w:rsid w:val="009C348B"/>
    <w:rsid w:val="009C3866"/>
    <w:rsid w:val="009C3953"/>
    <w:rsid w:val="009C4632"/>
    <w:rsid w:val="009C6A5C"/>
    <w:rsid w:val="009D0235"/>
    <w:rsid w:val="009D097B"/>
    <w:rsid w:val="009D3936"/>
    <w:rsid w:val="009D4CF3"/>
    <w:rsid w:val="009D5C0C"/>
    <w:rsid w:val="009D652D"/>
    <w:rsid w:val="009D66E2"/>
    <w:rsid w:val="009D7A60"/>
    <w:rsid w:val="009E0B90"/>
    <w:rsid w:val="009E0C32"/>
    <w:rsid w:val="009E0C8C"/>
    <w:rsid w:val="009E186D"/>
    <w:rsid w:val="009E58F5"/>
    <w:rsid w:val="009E5A19"/>
    <w:rsid w:val="009E5E1D"/>
    <w:rsid w:val="009E5ED0"/>
    <w:rsid w:val="009E6C85"/>
    <w:rsid w:val="009F2AF6"/>
    <w:rsid w:val="009F5087"/>
    <w:rsid w:val="009F5350"/>
    <w:rsid w:val="009F5AEF"/>
    <w:rsid w:val="009F7868"/>
    <w:rsid w:val="009F7E57"/>
    <w:rsid w:val="00A00883"/>
    <w:rsid w:val="00A00CC8"/>
    <w:rsid w:val="00A021ED"/>
    <w:rsid w:val="00A034C9"/>
    <w:rsid w:val="00A042CD"/>
    <w:rsid w:val="00A048DA"/>
    <w:rsid w:val="00A054B7"/>
    <w:rsid w:val="00A05DE9"/>
    <w:rsid w:val="00A072E9"/>
    <w:rsid w:val="00A076CB"/>
    <w:rsid w:val="00A077B2"/>
    <w:rsid w:val="00A07953"/>
    <w:rsid w:val="00A07C9C"/>
    <w:rsid w:val="00A103CB"/>
    <w:rsid w:val="00A10439"/>
    <w:rsid w:val="00A12363"/>
    <w:rsid w:val="00A1278B"/>
    <w:rsid w:val="00A12809"/>
    <w:rsid w:val="00A13271"/>
    <w:rsid w:val="00A140AC"/>
    <w:rsid w:val="00A1572E"/>
    <w:rsid w:val="00A15D70"/>
    <w:rsid w:val="00A200B5"/>
    <w:rsid w:val="00A21D5F"/>
    <w:rsid w:val="00A22564"/>
    <w:rsid w:val="00A22A53"/>
    <w:rsid w:val="00A22C4C"/>
    <w:rsid w:val="00A22E5F"/>
    <w:rsid w:val="00A23E40"/>
    <w:rsid w:val="00A24F77"/>
    <w:rsid w:val="00A25978"/>
    <w:rsid w:val="00A26CE8"/>
    <w:rsid w:val="00A26EDD"/>
    <w:rsid w:val="00A27167"/>
    <w:rsid w:val="00A30711"/>
    <w:rsid w:val="00A329F1"/>
    <w:rsid w:val="00A32FC0"/>
    <w:rsid w:val="00A33354"/>
    <w:rsid w:val="00A344A8"/>
    <w:rsid w:val="00A36033"/>
    <w:rsid w:val="00A372D1"/>
    <w:rsid w:val="00A4160F"/>
    <w:rsid w:val="00A418C1"/>
    <w:rsid w:val="00A41D5C"/>
    <w:rsid w:val="00A42D07"/>
    <w:rsid w:val="00A430C4"/>
    <w:rsid w:val="00A43AAE"/>
    <w:rsid w:val="00A43AD1"/>
    <w:rsid w:val="00A43BD4"/>
    <w:rsid w:val="00A44144"/>
    <w:rsid w:val="00A455E3"/>
    <w:rsid w:val="00A45B0F"/>
    <w:rsid w:val="00A46A5F"/>
    <w:rsid w:val="00A46D9B"/>
    <w:rsid w:val="00A4786F"/>
    <w:rsid w:val="00A51058"/>
    <w:rsid w:val="00A5215E"/>
    <w:rsid w:val="00A522D1"/>
    <w:rsid w:val="00A52387"/>
    <w:rsid w:val="00A525B5"/>
    <w:rsid w:val="00A52B5C"/>
    <w:rsid w:val="00A52E78"/>
    <w:rsid w:val="00A52F05"/>
    <w:rsid w:val="00A55223"/>
    <w:rsid w:val="00A55522"/>
    <w:rsid w:val="00A55A19"/>
    <w:rsid w:val="00A568ED"/>
    <w:rsid w:val="00A57A2F"/>
    <w:rsid w:val="00A57DED"/>
    <w:rsid w:val="00A6020D"/>
    <w:rsid w:val="00A60E7F"/>
    <w:rsid w:val="00A61078"/>
    <w:rsid w:val="00A61D94"/>
    <w:rsid w:val="00A620C8"/>
    <w:rsid w:val="00A624FF"/>
    <w:rsid w:val="00A6387E"/>
    <w:rsid w:val="00A646FA"/>
    <w:rsid w:val="00A659CE"/>
    <w:rsid w:val="00A66E04"/>
    <w:rsid w:val="00A670D5"/>
    <w:rsid w:val="00A676B5"/>
    <w:rsid w:val="00A67A27"/>
    <w:rsid w:val="00A67EA0"/>
    <w:rsid w:val="00A70816"/>
    <w:rsid w:val="00A70D60"/>
    <w:rsid w:val="00A71424"/>
    <w:rsid w:val="00A72963"/>
    <w:rsid w:val="00A72A8A"/>
    <w:rsid w:val="00A73390"/>
    <w:rsid w:val="00A73E2D"/>
    <w:rsid w:val="00A74CCD"/>
    <w:rsid w:val="00A75320"/>
    <w:rsid w:val="00A75A00"/>
    <w:rsid w:val="00A77499"/>
    <w:rsid w:val="00A8118B"/>
    <w:rsid w:val="00A81519"/>
    <w:rsid w:val="00A83CF6"/>
    <w:rsid w:val="00A840E9"/>
    <w:rsid w:val="00A856C8"/>
    <w:rsid w:val="00A857A7"/>
    <w:rsid w:val="00A8599B"/>
    <w:rsid w:val="00A868B5"/>
    <w:rsid w:val="00A90605"/>
    <w:rsid w:val="00A906D4"/>
    <w:rsid w:val="00A915E5"/>
    <w:rsid w:val="00A924A8"/>
    <w:rsid w:val="00A946FE"/>
    <w:rsid w:val="00A95C94"/>
    <w:rsid w:val="00A96111"/>
    <w:rsid w:val="00A9663A"/>
    <w:rsid w:val="00A976E4"/>
    <w:rsid w:val="00A97BDD"/>
    <w:rsid w:val="00AA0543"/>
    <w:rsid w:val="00AA0D1B"/>
    <w:rsid w:val="00AA0DEA"/>
    <w:rsid w:val="00AA10BA"/>
    <w:rsid w:val="00AA15A5"/>
    <w:rsid w:val="00AA3611"/>
    <w:rsid w:val="00AA540B"/>
    <w:rsid w:val="00AA5D37"/>
    <w:rsid w:val="00AA67CE"/>
    <w:rsid w:val="00AA6FFC"/>
    <w:rsid w:val="00AB369B"/>
    <w:rsid w:val="00AB592C"/>
    <w:rsid w:val="00AB6CFD"/>
    <w:rsid w:val="00AC090B"/>
    <w:rsid w:val="00AC1475"/>
    <w:rsid w:val="00AC1EB3"/>
    <w:rsid w:val="00AC25F2"/>
    <w:rsid w:val="00AC2669"/>
    <w:rsid w:val="00AC372F"/>
    <w:rsid w:val="00AC54D4"/>
    <w:rsid w:val="00AC5BF4"/>
    <w:rsid w:val="00AC6081"/>
    <w:rsid w:val="00AC6863"/>
    <w:rsid w:val="00AC72CA"/>
    <w:rsid w:val="00AC763D"/>
    <w:rsid w:val="00AD343A"/>
    <w:rsid w:val="00AD368E"/>
    <w:rsid w:val="00AD438D"/>
    <w:rsid w:val="00AD4452"/>
    <w:rsid w:val="00AD5635"/>
    <w:rsid w:val="00AD6D69"/>
    <w:rsid w:val="00AD731E"/>
    <w:rsid w:val="00AD7DB6"/>
    <w:rsid w:val="00AE08B8"/>
    <w:rsid w:val="00AE0F67"/>
    <w:rsid w:val="00AE158B"/>
    <w:rsid w:val="00AE16F2"/>
    <w:rsid w:val="00AE3379"/>
    <w:rsid w:val="00AE3686"/>
    <w:rsid w:val="00AE3A06"/>
    <w:rsid w:val="00AE46A2"/>
    <w:rsid w:val="00AE4882"/>
    <w:rsid w:val="00AE492D"/>
    <w:rsid w:val="00AE4A76"/>
    <w:rsid w:val="00AE4FE5"/>
    <w:rsid w:val="00AE6454"/>
    <w:rsid w:val="00AE6526"/>
    <w:rsid w:val="00AF177D"/>
    <w:rsid w:val="00AF1FAC"/>
    <w:rsid w:val="00AF22B9"/>
    <w:rsid w:val="00AF4278"/>
    <w:rsid w:val="00AF4BFB"/>
    <w:rsid w:val="00AF5716"/>
    <w:rsid w:val="00AF57AA"/>
    <w:rsid w:val="00AF63FE"/>
    <w:rsid w:val="00AF6574"/>
    <w:rsid w:val="00B00B29"/>
    <w:rsid w:val="00B01A39"/>
    <w:rsid w:val="00B01CC4"/>
    <w:rsid w:val="00B02456"/>
    <w:rsid w:val="00B02D47"/>
    <w:rsid w:val="00B02E16"/>
    <w:rsid w:val="00B031BF"/>
    <w:rsid w:val="00B03923"/>
    <w:rsid w:val="00B0422B"/>
    <w:rsid w:val="00B055BC"/>
    <w:rsid w:val="00B108B1"/>
    <w:rsid w:val="00B10CA1"/>
    <w:rsid w:val="00B10F78"/>
    <w:rsid w:val="00B1136D"/>
    <w:rsid w:val="00B12058"/>
    <w:rsid w:val="00B13639"/>
    <w:rsid w:val="00B14D96"/>
    <w:rsid w:val="00B163DB"/>
    <w:rsid w:val="00B1716A"/>
    <w:rsid w:val="00B17D40"/>
    <w:rsid w:val="00B17E13"/>
    <w:rsid w:val="00B20431"/>
    <w:rsid w:val="00B223AD"/>
    <w:rsid w:val="00B22573"/>
    <w:rsid w:val="00B244B2"/>
    <w:rsid w:val="00B24E9D"/>
    <w:rsid w:val="00B267C7"/>
    <w:rsid w:val="00B302DA"/>
    <w:rsid w:val="00B306D9"/>
    <w:rsid w:val="00B31B99"/>
    <w:rsid w:val="00B31D8F"/>
    <w:rsid w:val="00B32218"/>
    <w:rsid w:val="00B33019"/>
    <w:rsid w:val="00B342FA"/>
    <w:rsid w:val="00B343A6"/>
    <w:rsid w:val="00B353A0"/>
    <w:rsid w:val="00B35772"/>
    <w:rsid w:val="00B360BE"/>
    <w:rsid w:val="00B3674C"/>
    <w:rsid w:val="00B37551"/>
    <w:rsid w:val="00B401A9"/>
    <w:rsid w:val="00B40E6B"/>
    <w:rsid w:val="00B40E7D"/>
    <w:rsid w:val="00B41089"/>
    <w:rsid w:val="00B41849"/>
    <w:rsid w:val="00B42292"/>
    <w:rsid w:val="00B426A6"/>
    <w:rsid w:val="00B42F97"/>
    <w:rsid w:val="00B43903"/>
    <w:rsid w:val="00B4511C"/>
    <w:rsid w:val="00B45169"/>
    <w:rsid w:val="00B46057"/>
    <w:rsid w:val="00B468A4"/>
    <w:rsid w:val="00B47903"/>
    <w:rsid w:val="00B50B52"/>
    <w:rsid w:val="00B5199D"/>
    <w:rsid w:val="00B52990"/>
    <w:rsid w:val="00B539A2"/>
    <w:rsid w:val="00B53A69"/>
    <w:rsid w:val="00B544DD"/>
    <w:rsid w:val="00B55640"/>
    <w:rsid w:val="00B56C87"/>
    <w:rsid w:val="00B57186"/>
    <w:rsid w:val="00B604B5"/>
    <w:rsid w:val="00B604DE"/>
    <w:rsid w:val="00B60FF2"/>
    <w:rsid w:val="00B61EDE"/>
    <w:rsid w:val="00B6564B"/>
    <w:rsid w:val="00B65726"/>
    <w:rsid w:val="00B65D71"/>
    <w:rsid w:val="00B70CB3"/>
    <w:rsid w:val="00B72316"/>
    <w:rsid w:val="00B723FF"/>
    <w:rsid w:val="00B72787"/>
    <w:rsid w:val="00B72CB7"/>
    <w:rsid w:val="00B743B3"/>
    <w:rsid w:val="00B74453"/>
    <w:rsid w:val="00B756FD"/>
    <w:rsid w:val="00B7657F"/>
    <w:rsid w:val="00B77F01"/>
    <w:rsid w:val="00B80089"/>
    <w:rsid w:val="00B804BF"/>
    <w:rsid w:val="00B80F02"/>
    <w:rsid w:val="00B812D5"/>
    <w:rsid w:val="00B81F80"/>
    <w:rsid w:val="00B82583"/>
    <w:rsid w:val="00B83066"/>
    <w:rsid w:val="00B8450E"/>
    <w:rsid w:val="00B84B0F"/>
    <w:rsid w:val="00B851B2"/>
    <w:rsid w:val="00B8600C"/>
    <w:rsid w:val="00B86792"/>
    <w:rsid w:val="00B878DA"/>
    <w:rsid w:val="00B901D9"/>
    <w:rsid w:val="00B949D4"/>
    <w:rsid w:val="00B94D59"/>
    <w:rsid w:val="00B94FA1"/>
    <w:rsid w:val="00B96219"/>
    <w:rsid w:val="00B97459"/>
    <w:rsid w:val="00B97C30"/>
    <w:rsid w:val="00B97CF8"/>
    <w:rsid w:val="00BA11AA"/>
    <w:rsid w:val="00BA2942"/>
    <w:rsid w:val="00BA3620"/>
    <w:rsid w:val="00BA383A"/>
    <w:rsid w:val="00BA46F0"/>
    <w:rsid w:val="00BA48C1"/>
    <w:rsid w:val="00BA49CF"/>
    <w:rsid w:val="00BA5703"/>
    <w:rsid w:val="00BA5AAD"/>
    <w:rsid w:val="00BA70E7"/>
    <w:rsid w:val="00BA7C16"/>
    <w:rsid w:val="00BA7F30"/>
    <w:rsid w:val="00BA7F61"/>
    <w:rsid w:val="00BB110F"/>
    <w:rsid w:val="00BB2913"/>
    <w:rsid w:val="00BB3F1B"/>
    <w:rsid w:val="00BB4347"/>
    <w:rsid w:val="00BB49F0"/>
    <w:rsid w:val="00BB4D75"/>
    <w:rsid w:val="00BB5C9A"/>
    <w:rsid w:val="00BB7AD1"/>
    <w:rsid w:val="00BC0B4B"/>
    <w:rsid w:val="00BC17D9"/>
    <w:rsid w:val="00BC2C05"/>
    <w:rsid w:val="00BC382F"/>
    <w:rsid w:val="00BC3D47"/>
    <w:rsid w:val="00BC5F9C"/>
    <w:rsid w:val="00BC6A5D"/>
    <w:rsid w:val="00BC6B83"/>
    <w:rsid w:val="00BC7392"/>
    <w:rsid w:val="00BC74BC"/>
    <w:rsid w:val="00BC74C8"/>
    <w:rsid w:val="00BC796C"/>
    <w:rsid w:val="00BD1740"/>
    <w:rsid w:val="00BD183D"/>
    <w:rsid w:val="00BD207E"/>
    <w:rsid w:val="00BD293D"/>
    <w:rsid w:val="00BD3D8E"/>
    <w:rsid w:val="00BD4165"/>
    <w:rsid w:val="00BD422D"/>
    <w:rsid w:val="00BD4D5E"/>
    <w:rsid w:val="00BD4DAD"/>
    <w:rsid w:val="00BD4DD6"/>
    <w:rsid w:val="00BD5EB7"/>
    <w:rsid w:val="00BD6284"/>
    <w:rsid w:val="00BE07FA"/>
    <w:rsid w:val="00BE0E48"/>
    <w:rsid w:val="00BE1141"/>
    <w:rsid w:val="00BE1480"/>
    <w:rsid w:val="00BE2DA4"/>
    <w:rsid w:val="00BE3EF7"/>
    <w:rsid w:val="00BE45C5"/>
    <w:rsid w:val="00BE4CE3"/>
    <w:rsid w:val="00BE5AFD"/>
    <w:rsid w:val="00BE5C24"/>
    <w:rsid w:val="00BE6637"/>
    <w:rsid w:val="00BE6D07"/>
    <w:rsid w:val="00BE7769"/>
    <w:rsid w:val="00BE784C"/>
    <w:rsid w:val="00BF0237"/>
    <w:rsid w:val="00BF09C9"/>
    <w:rsid w:val="00BF0DBE"/>
    <w:rsid w:val="00BF20BB"/>
    <w:rsid w:val="00BF3E24"/>
    <w:rsid w:val="00BF41DB"/>
    <w:rsid w:val="00BF52C0"/>
    <w:rsid w:val="00BF5890"/>
    <w:rsid w:val="00BF5F5C"/>
    <w:rsid w:val="00BF69D6"/>
    <w:rsid w:val="00C01241"/>
    <w:rsid w:val="00C0219D"/>
    <w:rsid w:val="00C02D84"/>
    <w:rsid w:val="00C03C4B"/>
    <w:rsid w:val="00C03FB3"/>
    <w:rsid w:val="00C0635F"/>
    <w:rsid w:val="00C066DE"/>
    <w:rsid w:val="00C06FBD"/>
    <w:rsid w:val="00C0722D"/>
    <w:rsid w:val="00C07528"/>
    <w:rsid w:val="00C10D24"/>
    <w:rsid w:val="00C11409"/>
    <w:rsid w:val="00C1146A"/>
    <w:rsid w:val="00C123A4"/>
    <w:rsid w:val="00C13D45"/>
    <w:rsid w:val="00C13DE9"/>
    <w:rsid w:val="00C15A84"/>
    <w:rsid w:val="00C16EB1"/>
    <w:rsid w:val="00C17538"/>
    <w:rsid w:val="00C17706"/>
    <w:rsid w:val="00C17CAF"/>
    <w:rsid w:val="00C2180E"/>
    <w:rsid w:val="00C24365"/>
    <w:rsid w:val="00C2472B"/>
    <w:rsid w:val="00C24ABF"/>
    <w:rsid w:val="00C2556E"/>
    <w:rsid w:val="00C26EC9"/>
    <w:rsid w:val="00C2748D"/>
    <w:rsid w:val="00C2759D"/>
    <w:rsid w:val="00C27AC6"/>
    <w:rsid w:val="00C30CBD"/>
    <w:rsid w:val="00C312F6"/>
    <w:rsid w:val="00C328DD"/>
    <w:rsid w:val="00C33ED0"/>
    <w:rsid w:val="00C35B46"/>
    <w:rsid w:val="00C35ED4"/>
    <w:rsid w:val="00C36175"/>
    <w:rsid w:val="00C36528"/>
    <w:rsid w:val="00C365C6"/>
    <w:rsid w:val="00C36F7E"/>
    <w:rsid w:val="00C400D6"/>
    <w:rsid w:val="00C4054F"/>
    <w:rsid w:val="00C405C3"/>
    <w:rsid w:val="00C4090C"/>
    <w:rsid w:val="00C4140D"/>
    <w:rsid w:val="00C41994"/>
    <w:rsid w:val="00C427EB"/>
    <w:rsid w:val="00C43A74"/>
    <w:rsid w:val="00C43AE8"/>
    <w:rsid w:val="00C445B7"/>
    <w:rsid w:val="00C45040"/>
    <w:rsid w:val="00C46F08"/>
    <w:rsid w:val="00C47370"/>
    <w:rsid w:val="00C47774"/>
    <w:rsid w:val="00C47D5A"/>
    <w:rsid w:val="00C47EEB"/>
    <w:rsid w:val="00C500E1"/>
    <w:rsid w:val="00C5010D"/>
    <w:rsid w:val="00C50A3B"/>
    <w:rsid w:val="00C51164"/>
    <w:rsid w:val="00C512B5"/>
    <w:rsid w:val="00C51BBC"/>
    <w:rsid w:val="00C51D60"/>
    <w:rsid w:val="00C53F2A"/>
    <w:rsid w:val="00C54C84"/>
    <w:rsid w:val="00C55EEC"/>
    <w:rsid w:val="00C56830"/>
    <w:rsid w:val="00C56D11"/>
    <w:rsid w:val="00C570D4"/>
    <w:rsid w:val="00C57848"/>
    <w:rsid w:val="00C60B88"/>
    <w:rsid w:val="00C6160A"/>
    <w:rsid w:val="00C61E43"/>
    <w:rsid w:val="00C62A29"/>
    <w:rsid w:val="00C62E23"/>
    <w:rsid w:val="00C637D0"/>
    <w:rsid w:val="00C6423D"/>
    <w:rsid w:val="00C668BA"/>
    <w:rsid w:val="00C7169D"/>
    <w:rsid w:val="00C71D7E"/>
    <w:rsid w:val="00C733E5"/>
    <w:rsid w:val="00C759CD"/>
    <w:rsid w:val="00C76F06"/>
    <w:rsid w:val="00C7784C"/>
    <w:rsid w:val="00C8016C"/>
    <w:rsid w:val="00C80484"/>
    <w:rsid w:val="00C813E7"/>
    <w:rsid w:val="00C8171D"/>
    <w:rsid w:val="00C826C6"/>
    <w:rsid w:val="00C835FA"/>
    <w:rsid w:val="00C83BB4"/>
    <w:rsid w:val="00C868C8"/>
    <w:rsid w:val="00C90721"/>
    <w:rsid w:val="00C90D10"/>
    <w:rsid w:val="00C9217C"/>
    <w:rsid w:val="00C92DDC"/>
    <w:rsid w:val="00C92E65"/>
    <w:rsid w:val="00C939E1"/>
    <w:rsid w:val="00C93B3B"/>
    <w:rsid w:val="00C94D73"/>
    <w:rsid w:val="00C9569F"/>
    <w:rsid w:val="00C96396"/>
    <w:rsid w:val="00CA0BCB"/>
    <w:rsid w:val="00CA0CF6"/>
    <w:rsid w:val="00CA1DE3"/>
    <w:rsid w:val="00CA4D16"/>
    <w:rsid w:val="00CA60B8"/>
    <w:rsid w:val="00CA6CBC"/>
    <w:rsid w:val="00CA7230"/>
    <w:rsid w:val="00CA7B3D"/>
    <w:rsid w:val="00CB04F0"/>
    <w:rsid w:val="00CB226B"/>
    <w:rsid w:val="00CB3577"/>
    <w:rsid w:val="00CB372C"/>
    <w:rsid w:val="00CB3FC4"/>
    <w:rsid w:val="00CB4C15"/>
    <w:rsid w:val="00CB6268"/>
    <w:rsid w:val="00CB6524"/>
    <w:rsid w:val="00CB77A4"/>
    <w:rsid w:val="00CB7F8A"/>
    <w:rsid w:val="00CC0142"/>
    <w:rsid w:val="00CC16D2"/>
    <w:rsid w:val="00CC190E"/>
    <w:rsid w:val="00CC2655"/>
    <w:rsid w:val="00CC3397"/>
    <w:rsid w:val="00CC4654"/>
    <w:rsid w:val="00CC666D"/>
    <w:rsid w:val="00CC7009"/>
    <w:rsid w:val="00CC74D4"/>
    <w:rsid w:val="00CD0258"/>
    <w:rsid w:val="00CD0ABA"/>
    <w:rsid w:val="00CD1436"/>
    <w:rsid w:val="00CD28FD"/>
    <w:rsid w:val="00CD3455"/>
    <w:rsid w:val="00CD37AE"/>
    <w:rsid w:val="00CD5E72"/>
    <w:rsid w:val="00CD688B"/>
    <w:rsid w:val="00CD799C"/>
    <w:rsid w:val="00CE067E"/>
    <w:rsid w:val="00CE0F0E"/>
    <w:rsid w:val="00CE1D09"/>
    <w:rsid w:val="00CE1ED5"/>
    <w:rsid w:val="00CE224D"/>
    <w:rsid w:val="00CE2FAB"/>
    <w:rsid w:val="00CE3067"/>
    <w:rsid w:val="00CE3282"/>
    <w:rsid w:val="00CE43F5"/>
    <w:rsid w:val="00CE441E"/>
    <w:rsid w:val="00CE4CE9"/>
    <w:rsid w:val="00CE4F36"/>
    <w:rsid w:val="00CE6082"/>
    <w:rsid w:val="00CE6624"/>
    <w:rsid w:val="00CE6CBE"/>
    <w:rsid w:val="00CE7F67"/>
    <w:rsid w:val="00CF12C8"/>
    <w:rsid w:val="00CF12F0"/>
    <w:rsid w:val="00CF134A"/>
    <w:rsid w:val="00CF1556"/>
    <w:rsid w:val="00CF296F"/>
    <w:rsid w:val="00CF33A8"/>
    <w:rsid w:val="00CF38C3"/>
    <w:rsid w:val="00CF3D4C"/>
    <w:rsid w:val="00CF4B4C"/>
    <w:rsid w:val="00CF52E2"/>
    <w:rsid w:val="00CF5B7D"/>
    <w:rsid w:val="00CF6B92"/>
    <w:rsid w:val="00CF702C"/>
    <w:rsid w:val="00CF7E1F"/>
    <w:rsid w:val="00CF7FB4"/>
    <w:rsid w:val="00D004D4"/>
    <w:rsid w:val="00D00727"/>
    <w:rsid w:val="00D026ED"/>
    <w:rsid w:val="00D02E1B"/>
    <w:rsid w:val="00D032AD"/>
    <w:rsid w:val="00D03D66"/>
    <w:rsid w:val="00D042D6"/>
    <w:rsid w:val="00D0567E"/>
    <w:rsid w:val="00D05A5C"/>
    <w:rsid w:val="00D066D1"/>
    <w:rsid w:val="00D073A6"/>
    <w:rsid w:val="00D108FF"/>
    <w:rsid w:val="00D118E1"/>
    <w:rsid w:val="00D14A97"/>
    <w:rsid w:val="00D159AB"/>
    <w:rsid w:val="00D17A0D"/>
    <w:rsid w:val="00D20B47"/>
    <w:rsid w:val="00D20F2B"/>
    <w:rsid w:val="00D224C0"/>
    <w:rsid w:val="00D23F36"/>
    <w:rsid w:val="00D264E2"/>
    <w:rsid w:val="00D26972"/>
    <w:rsid w:val="00D27CB4"/>
    <w:rsid w:val="00D30184"/>
    <w:rsid w:val="00D32D25"/>
    <w:rsid w:val="00D32F0D"/>
    <w:rsid w:val="00D337F9"/>
    <w:rsid w:val="00D35EDF"/>
    <w:rsid w:val="00D36FB0"/>
    <w:rsid w:val="00D37800"/>
    <w:rsid w:val="00D4012F"/>
    <w:rsid w:val="00D40945"/>
    <w:rsid w:val="00D4262B"/>
    <w:rsid w:val="00D42CE1"/>
    <w:rsid w:val="00D4393C"/>
    <w:rsid w:val="00D43EC9"/>
    <w:rsid w:val="00D44631"/>
    <w:rsid w:val="00D44A6D"/>
    <w:rsid w:val="00D45168"/>
    <w:rsid w:val="00D4673C"/>
    <w:rsid w:val="00D46CBF"/>
    <w:rsid w:val="00D47CEC"/>
    <w:rsid w:val="00D5059C"/>
    <w:rsid w:val="00D50CEE"/>
    <w:rsid w:val="00D519B6"/>
    <w:rsid w:val="00D51C90"/>
    <w:rsid w:val="00D51E03"/>
    <w:rsid w:val="00D520B5"/>
    <w:rsid w:val="00D52C42"/>
    <w:rsid w:val="00D53A02"/>
    <w:rsid w:val="00D53A19"/>
    <w:rsid w:val="00D55DA6"/>
    <w:rsid w:val="00D57AA2"/>
    <w:rsid w:val="00D6024C"/>
    <w:rsid w:val="00D60789"/>
    <w:rsid w:val="00D60D96"/>
    <w:rsid w:val="00D60FD4"/>
    <w:rsid w:val="00D6197E"/>
    <w:rsid w:val="00D61C1B"/>
    <w:rsid w:val="00D6272B"/>
    <w:rsid w:val="00D62EAF"/>
    <w:rsid w:val="00D6345A"/>
    <w:rsid w:val="00D63548"/>
    <w:rsid w:val="00D71667"/>
    <w:rsid w:val="00D72192"/>
    <w:rsid w:val="00D72C90"/>
    <w:rsid w:val="00D74460"/>
    <w:rsid w:val="00D749E5"/>
    <w:rsid w:val="00D757FD"/>
    <w:rsid w:val="00D7653A"/>
    <w:rsid w:val="00D774A3"/>
    <w:rsid w:val="00D77BC4"/>
    <w:rsid w:val="00D77C63"/>
    <w:rsid w:val="00D82914"/>
    <w:rsid w:val="00D82D91"/>
    <w:rsid w:val="00D82ED7"/>
    <w:rsid w:val="00D8306F"/>
    <w:rsid w:val="00D83689"/>
    <w:rsid w:val="00D84262"/>
    <w:rsid w:val="00D845B7"/>
    <w:rsid w:val="00D85B5B"/>
    <w:rsid w:val="00D87D41"/>
    <w:rsid w:val="00D913AA"/>
    <w:rsid w:val="00D920AD"/>
    <w:rsid w:val="00D925C3"/>
    <w:rsid w:val="00D93FEC"/>
    <w:rsid w:val="00D94B67"/>
    <w:rsid w:val="00D96639"/>
    <w:rsid w:val="00D96DD7"/>
    <w:rsid w:val="00D97A16"/>
    <w:rsid w:val="00D97E34"/>
    <w:rsid w:val="00DA06B0"/>
    <w:rsid w:val="00DA0939"/>
    <w:rsid w:val="00DA0FAC"/>
    <w:rsid w:val="00DA1311"/>
    <w:rsid w:val="00DA1626"/>
    <w:rsid w:val="00DA1AC8"/>
    <w:rsid w:val="00DA1F7C"/>
    <w:rsid w:val="00DA2E71"/>
    <w:rsid w:val="00DA3217"/>
    <w:rsid w:val="00DA387A"/>
    <w:rsid w:val="00DA456A"/>
    <w:rsid w:val="00DA467E"/>
    <w:rsid w:val="00DA5F56"/>
    <w:rsid w:val="00DA6EF4"/>
    <w:rsid w:val="00DA77B8"/>
    <w:rsid w:val="00DA79A7"/>
    <w:rsid w:val="00DA7B53"/>
    <w:rsid w:val="00DB067B"/>
    <w:rsid w:val="00DB1625"/>
    <w:rsid w:val="00DB2593"/>
    <w:rsid w:val="00DB2765"/>
    <w:rsid w:val="00DB364A"/>
    <w:rsid w:val="00DB42E2"/>
    <w:rsid w:val="00DB5D9F"/>
    <w:rsid w:val="00DB721A"/>
    <w:rsid w:val="00DB767C"/>
    <w:rsid w:val="00DC0763"/>
    <w:rsid w:val="00DC07CE"/>
    <w:rsid w:val="00DC0A7B"/>
    <w:rsid w:val="00DC0D9C"/>
    <w:rsid w:val="00DC268E"/>
    <w:rsid w:val="00DC380E"/>
    <w:rsid w:val="00DC45C7"/>
    <w:rsid w:val="00DC64B9"/>
    <w:rsid w:val="00DC6A07"/>
    <w:rsid w:val="00DC6AA0"/>
    <w:rsid w:val="00DC717D"/>
    <w:rsid w:val="00DD0860"/>
    <w:rsid w:val="00DD1651"/>
    <w:rsid w:val="00DD23F9"/>
    <w:rsid w:val="00DD37F2"/>
    <w:rsid w:val="00DD383E"/>
    <w:rsid w:val="00DD3F37"/>
    <w:rsid w:val="00DD41F5"/>
    <w:rsid w:val="00DD521E"/>
    <w:rsid w:val="00DD6154"/>
    <w:rsid w:val="00DD644F"/>
    <w:rsid w:val="00DD697B"/>
    <w:rsid w:val="00DD7963"/>
    <w:rsid w:val="00DE09D0"/>
    <w:rsid w:val="00DE153A"/>
    <w:rsid w:val="00DE370B"/>
    <w:rsid w:val="00DE4257"/>
    <w:rsid w:val="00DE510C"/>
    <w:rsid w:val="00DE5AEB"/>
    <w:rsid w:val="00DE5D33"/>
    <w:rsid w:val="00DE71B3"/>
    <w:rsid w:val="00DE728D"/>
    <w:rsid w:val="00DE763D"/>
    <w:rsid w:val="00DE7FE8"/>
    <w:rsid w:val="00DF1E3A"/>
    <w:rsid w:val="00DF287F"/>
    <w:rsid w:val="00DF3309"/>
    <w:rsid w:val="00DF3A63"/>
    <w:rsid w:val="00DF4159"/>
    <w:rsid w:val="00DF47C6"/>
    <w:rsid w:val="00DF5C57"/>
    <w:rsid w:val="00DF65CC"/>
    <w:rsid w:val="00E003DB"/>
    <w:rsid w:val="00E025CE"/>
    <w:rsid w:val="00E03ADE"/>
    <w:rsid w:val="00E03CA6"/>
    <w:rsid w:val="00E04554"/>
    <w:rsid w:val="00E048BE"/>
    <w:rsid w:val="00E0672C"/>
    <w:rsid w:val="00E06817"/>
    <w:rsid w:val="00E06B8E"/>
    <w:rsid w:val="00E06B8F"/>
    <w:rsid w:val="00E070E7"/>
    <w:rsid w:val="00E07DB2"/>
    <w:rsid w:val="00E12038"/>
    <w:rsid w:val="00E12B5A"/>
    <w:rsid w:val="00E165B5"/>
    <w:rsid w:val="00E16BF8"/>
    <w:rsid w:val="00E177D5"/>
    <w:rsid w:val="00E2081C"/>
    <w:rsid w:val="00E20AE3"/>
    <w:rsid w:val="00E214ED"/>
    <w:rsid w:val="00E22396"/>
    <w:rsid w:val="00E22C43"/>
    <w:rsid w:val="00E24C82"/>
    <w:rsid w:val="00E2714D"/>
    <w:rsid w:val="00E3151C"/>
    <w:rsid w:val="00E31B01"/>
    <w:rsid w:val="00E31F10"/>
    <w:rsid w:val="00E321E7"/>
    <w:rsid w:val="00E32798"/>
    <w:rsid w:val="00E32FEF"/>
    <w:rsid w:val="00E339A5"/>
    <w:rsid w:val="00E34082"/>
    <w:rsid w:val="00E34C7E"/>
    <w:rsid w:val="00E356E5"/>
    <w:rsid w:val="00E37508"/>
    <w:rsid w:val="00E377E6"/>
    <w:rsid w:val="00E409B6"/>
    <w:rsid w:val="00E412C3"/>
    <w:rsid w:val="00E42BC3"/>
    <w:rsid w:val="00E433BF"/>
    <w:rsid w:val="00E434BD"/>
    <w:rsid w:val="00E43933"/>
    <w:rsid w:val="00E43A15"/>
    <w:rsid w:val="00E43EAB"/>
    <w:rsid w:val="00E4461F"/>
    <w:rsid w:val="00E44D87"/>
    <w:rsid w:val="00E44DC0"/>
    <w:rsid w:val="00E45BFE"/>
    <w:rsid w:val="00E46561"/>
    <w:rsid w:val="00E46A1C"/>
    <w:rsid w:val="00E46CDA"/>
    <w:rsid w:val="00E4711C"/>
    <w:rsid w:val="00E471B0"/>
    <w:rsid w:val="00E47756"/>
    <w:rsid w:val="00E512A9"/>
    <w:rsid w:val="00E514EB"/>
    <w:rsid w:val="00E519AB"/>
    <w:rsid w:val="00E51C28"/>
    <w:rsid w:val="00E521E9"/>
    <w:rsid w:val="00E5235D"/>
    <w:rsid w:val="00E53539"/>
    <w:rsid w:val="00E54046"/>
    <w:rsid w:val="00E54287"/>
    <w:rsid w:val="00E548AF"/>
    <w:rsid w:val="00E55410"/>
    <w:rsid w:val="00E554AD"/>
    <w:rsid w:val="00E558E4"/>
    <w:rsid w:val="00E55B08"/>
    <w:rsid w:val="00E55D5B"/>
    <w:rsid w:val="00E60B41"/>
    <w:rsid w:val="00E63675"/>
    <w:rsid w:val="00E63F1B"/>
    <w:rsid w:val="00E642E3"/>
    <w:rsid w:val="00E65BC0"/>
    <w:rsid w:val="00E661A0"/>
    <w:rsid w:val="00E6652C"/>
    <w:rsid w:val="00E703AB"/>
    <w:rsid w:val="00E71A12"/>
    <w:rsid w:val="00E71C3B"/>
    <w:rsid w:val="00E72CDE"/>
    <w:rsid w:val="00E73D2D"/>
    <w:rsid w:val="00E74123"/>
    <w:rsid w:val="00E746F9"/>
    <w:rsid w:val="00E74878"/>
    <w:rsid w:val="00E749E9"/>
    <w:rsid w:val="00E7519D"/>
    <w:rsid w:val="00E75AF1"/>
    <w:rsid w:val="00E765E7"/>
    <w:rsid w:val="00E7747F"/>
    <w:rsid w:val="00E77B37"/>
    <w:rsid w:val="00E80DAC"/>
    <w:rsid w:val="00E823A4"/>
    <w:rsid w:val="00E82DA8"/>
    <w:rsid w:val="00E83756"/>
    <w:rsid w:val="00E8386C"/>
    <w:rsid w:val="00E842C6"/>
    <w:rsid w:val="00E84D6D"/>
    <w:rsid w:val="00E84FD8"/>
    <w:rsid w:val="00E85FD0"/>
    <w:rsid w:val="00E863A7"/>
    <w:rsid w:val="00E869D0"/>
    <w:rsid w:val="00E86D59"/>
    <w:rsid w:val="00E909EA"/>
    <w:rsid w:val="00E91D32"/>
    <w:rsid w:val="00E91DB8"/>
    <w:rsid w:val="00E92788"/>
    <w:rsid w:val="00E93294"/>
    <w:rsid w:val="00E9396E"/>
    <w:rsid w:val="00E94A50"/>
    <w:rsid w:val="00E94BC1"/>
    <w:rsid w:val="00E956D4"/>
    <w:rsid w:val="00E957E7"/>
    <w:rsid w:val="00E95B38"/>
    <w:rsid w:val="00E96361"/>
    <w:rsid w:val="00E96D33"/>
    <w:rsid w:val="00E97499"/>
    <w:rsid w:val="00EA1CB4"/>
    <w:rsid w:val="00EA1E3C"/>
    <w:rsid w:val="00EA275C"/>
    <w:rsid w:val="00EA2A0F"/>
    <w:rsid w:val="00EA2F6B"/>
    <w:rsid w:val="00EA318D"/>
    <w:rsid w:val="00EA31C0"/>
    <w:rsid w:val="00EA344D"/>
    <w:rsid w:val="00EA4C26"/>
    <w:rsid w:val="00EA5481"/>
    <w:rsid w:val="00EA70D3"/>
    <w:rsid w:val="00EA7455"/>
    <w:rsid w:val="00EB0E7D"/>
    <w:rsid w:val="00EB1729"/>
    <w:rsid w:val="00EB1A1C"/>
    <w:rsid w:val="00EB1D93"/>
    <w:rsid w:val="00EB2AD6"/>
    <w:rsid w:val="00EB3039"/>
    <w:rsid w:val="00EB3564"/>
    <w:rsid w:val="00EB3D93"/>
    <w:rsid w:val="00EB50DF"/>
    <w:rsid w:val="00EB526F"/>
    <w:rsid w:val="00EB594D"/>
    <w:rsid w:val="00EB6BEC"/>
    <w:rsid w:val="00EB73F3"/>
    <w:rsid w:val="00EC12AA"/>
    <w:rsid w:val="00EC1FE3"/>
    <w:rsid w:val="00EC2A30"/>
    <w:rsid w:val="00EC413A"/>
    <w:rsid w:val="00EC502E"/>
    <w:rsid w:val="00EC513D"/>
    <w:rsid w:val="00EC5774"/>
    <w:rsid w:val="00EC57F5"/>
    <w:rsid w:val="00EC6100"/>
    <w:rsid w:val="00EC63A2"/>
    <w:rsid w:val="00EC6ECD"/>
    <w:rsid w:val="00EC713D"/>
    <w:rsid w:val="00ED2668"/>
    <w:rsid w:val="00ED3951"/>
    <w:rsid w:val="00ED3D8D"/>
    <w:rsid w:val="00ED4456"/>
    <w:rsid w:val="00ED50EC"/>
    <w:rsid w:val="00ED5807"/>
    <w:rsid w:val="00ED5EB7"/>
    <w:rsid w:val="00ED6138"/>
    <w:rsid w:val="00ED6155"/>
    <w:rsid w:val="00ED6B84"/>
    <w:rsid w:val="00ED6FF8"/>
    <w:rsid w:val="00ED7694"/>
    <w:rsid w:val="00EE1016"/>
    <w:rsid w:val="00EE10DE"/>
    <w:rsid w:val="00EE1D1D"/>
    <w:rsid w:val="00EE32A2"/>
    <w:rsid w:val="00EE3E5A"/>
    <w:rsid w:val="00EE44FB"/>
    <w:rsid w:val="00EE4EE6"/>
    <w:rsid w:val="00EE567D"/>
    <w:rsid w:val="00EE6423"/>
    <w:rsid w:val="00EE6856"/>
    <w:rsid w:val="00EE7675"/>
    <w:rsid w:val="00EE7F36"/>
    <w:rsid w:val="00EF21C7"/>
    <w:rsid w:val="00EF2239"/>
    <w:rsid w:val="00EF4A85"/>
    <w:rsid w:val="00EF5D50"/>
    <w:rsid w:val="00EF5E94"/>
    <w:rsid w:val="00EF631D"/>
    <w:rsid w:val="00EF69FB"/>
    <w:rsid w:val="00EF6F5A"/>
    <w:rsid w:val="00F00059"/>
    <w:rsid w:val="00F00134"/>
    <w:rsid w:val="00F00B0D"/>
    <w:rsid w:val="00F020CB"/>
    <w:rsid w:val="00F02EB0"/>
    <w:rsid w:val="00F02FC0"/>
    <w:rsid w:val="00F038A5"/>
    <w:rsid w:val="00F0397F"/>
    <w:rsid w:val="00F03E81"/>
    <w:rsid w:val="00F05F95"/>
    <w:rsid w:val="00F0632F"/>
    <w:rsid w:val="00F069FE"/>
    <w:rsid w:val="00F0794F"/>
    <w:rsid w:val="00F10461"/>
    <w:rsid w:val="00F10951"/>
    <w:rsid w:val="00F11A87"/>
    <w:rsid w:val="00F13ED8"/>
    <w:rsid w:val="00F146A1"/>
    <w:rsid w:val="00F14E75"/>
    <w:rsid w:val="00F159FA"/>
    <w:rsid w:val="00F16A9C"/>
    <w:rsid w:val="00F17D77"/>
    <w:rsid w:val="00F20890"/>
    <w:rsid w:val="00F23118"/>
    <w:rsid w:val="00F231BB"/>
    <w:rsid w:val="00F246C3"/>
    <w:rsid w:val="00F24CA1"/>
    <w:rsid w:val="00F26C05"/>
    <w:rsid w:val="00F3046E"/>
    <w:rsid w:val="00F30526"/>
    <w:rsid w:val="00F30FE5"/>
    <w:rsid w:val="00F31BAA"/>
    <w:rsid w:val="00F33580"/>
    <w:rsid w:val="00F33654"/>
    <w:rsid w:val="00F345E9"/>
    <w:rsid w:val="00F358AE"/>
    <w:rsid w:val="00F35991"/>
    <w:rsid w:val="00F373DB"/>
    <w:rsid w:val="00F4000B"/>
    <w:rsid w:val="00F406B8"/>
    <w:rsid w:val="00F406DA"/>
    <w:rsid w:val="00F41527"/>
    <w:rsid w:val="00F4154A"/>
    <w:rsid w:val="00F43055"/>
    <w:rsid w:val="00F43DC0"/>
    <w:rsid w:val="00F44544"/>
    <w:rsid w:val="00F465B1"/>
    <w:rsid w:val="00F472B7"/>
    <w:rsid w:val="00F47B3A"/>
    <w:rsid w:val="00F47C4C"/>
    <w:rsid w:val="00F50401"/>
    <w:rsid w:val="00F50975"/>
    <w:rsid w:val="00F50BA8"/>
    <w:rsid w:val="00F512FB"/>
    <w:rsid w:val="00F5170C"/>
    <w:rsid w:val="00F51791"/>
    <w:rsid w:val="00F51A3E"/>
    <w:rsid w:val="00F52688"/>
    <w:rsid w:val="00F528EA"/>
    <w:rsid w:val="00F542AE"/>
    <w:rsid w:val="00F54E3D"/>
    <w:rsid w:val="00F55A1B"/>
    <w:rsid w:val="00F561D9"/>
    <w:rsid w:val="00F575CA"/>
    <w:rsid w:val="00F577E9"/>
    <w:rsid w:val="00F605CB"/>
    <w:rsid w:val="00F6128B"/>
    <w:rsid w:val="00F61B54"/>
    <w:rsid w:val="00F621BA"/>
    <w:rsid w:val="00F6304D"/>
    <w:rsid w:val="00F63292"/>
    <w:rsid w:val="00F63B90"/>
    <w:rsid w:val="00F659FF"/>
    <w:rsid w:val="00F666A5"/>
    <w:rsid w:val="00F66F6A"/>
    <w:rsid w:val="00F6797C"/>
    <w:rsid w:val="00F67CC6"/>
    <w:rsid w:val="00F725B6"/>
    <w:rsid w:val="00F73D80"/>
    <w:rsid w:val="00F74531"/>
    <w:rsid w:val="00F746FD"/>
    <w:rsid w:val="00F74D24"/>
    <w:rsid w:val="00F82125"/>
    <w:rsid w:val="00F82889"/>
    <w:rsid w:val="00F830A2"/>
    <w:rsid w:val="00F83A0E"/>
    <w:rsid w:val="00F85010"/>
    <w:rsid w:val="00F85CE5"/>
    <w:rsid w:val="00F861BC"/>
    <w:rsid w:val="00F86B73"/>
    <w:rsid w:val="00F870C8"/>
    <w:rsid w:val="00F87CCF"/>
    <w:rsid w:val="00F92695"/>
    <w:rsid w:val="00F92945"/>
    <w:rsid w:val="00F92E30"/>
    <w:rsid w:val="00F93AD8"/>
    <w:rsid w:val="00F93E1F"/>
    <w:rsid w:val="00F9432B"/>
    <w:rsid w:val="00F9638E"/>
    <w:rsid w:val="00F968F7"/>
    <w:rsid w:val="00F9754A"/>
    <w:rsid w:val="00F97E44"/>
    <w:rsid w:val="00FA0BC4"/>
    <w:rsid w:val="00FA0DAF"/>
    <w:rsid w:val="00FA226F"/>
    <w:rsid w:val="00FA349B"/>
    <w:rsid w:val="00FA3F3C"/>
    <w:rsid w:val="00FA459E"/>
    <w:rsid w:val="00FA4797"/>
    <w:rsid w:val="00FA5898"/>
    <w:rsid w:val="00FA5D47"/>
    <w:rsid w:val="00FA7278"/>
    <w:rsid w:val="00FA7D9A"/>
    <w:rsid w:val="00FB10F8"/>
    <w:rsid w:val="00FB15CC"/>
    <w:rsid w:val="00FB169B"/>
    <w:rsid w:val="00FB21D9"/>
    <w:rsid w:val="00FB448F"/>
    <w:rsid w:val="00FB4C11"/>
    <w:rsid w:val="00FB5F44"/>
    <w:rsid w:val="00FB79BC"/>
    <w:rsid w:val="00FC1534"/>
    <w:rsid w:val="00FC4C80"/>
    <w:rsid w:val="00FC669A"/>
    <w:rsid w:val="00FC6FE2"/>
    <w:rsid w:val="00FC740B"/>
    <w:rsid w:val="00FD0DB4"/>
    <w:rsid w:val="00FD20AE"/>
    <w:rsid w:val="00FD382C"/>
    <w:rsid w:val="00FD41A6"/>
    <w:rsid w:val="00FD495E"/>
    <w:rsid w:val="00FD553D"/>
    <w:rsid w:val="00FD5BC1"/>
    <w:rsid w:val="00FD69A1"/>
    <w:rsid w:val="00FE10B7"/>
    <w:rsid w:val="00FE2826"/>
    <w:rsid w:val="00FE2BC6"/>
    <w:rsid w:val="00FE36F0"/>
    <w:rsid w:val="00FE5FF2"/>
    <w:rsid w:val="00FE74FB"/>
    <w:rsid w:val="00FE7C21"/>
    <w:rsid w:val="00FE7F37"/>
    <w:rsid w:val="00FF232E"/>
    <w:rsid w:val="00FF2357"/>
    <w:rsid w:val="00FF258A"/>
    <w:rsid w:val="00FF2B49"/>
    <w:rsid w:val="00FF2D12"/>
    <w:rsid w:val="00FF2E28"/>
    <w:rsid w:val="00FF2FC7"/>
    <w:rsid w:val="00FF6AA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2B0C1D0"/>
  <w15:docId w15:val="{7FCBF837-5818-4DEE-8C71-2AF75C95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526"/>
    <w:pPr>
      <w:bidi/>
      <w:spacing w:line="360" w:lineRule="auto"/>
      <w:ind w:right="733"/>
      <w:jc w:val="both"/>
    </w:pPr>
    <w:rPr>
      <w:rFonts w:cs="David"/>
      <w:sz w:val="22"/>
      <w:szCs w:val="24"/>
      <w:lang w:eastAsia="he-IL"/>
    </w:rPr>
  </w:style>
  <w:style w:type="paragraph" w:styleId="Heading1">
    <w:name w:val="heading 1"/>
    <w:aliases w:val="כותרת 1 תעריף,h1,H1,Header1,H2,סעיף 1,גוטמן,ראשי גת,ASAPHeading 1,H2 Char,H2 Char Char,H2 Char Char תו,Char Char Char,H2 Char Char תו Char Char Char Char Char,כותרת 1 תו2 תו,כותרת 1 תו2,Section Heading,Hed_undl, Char Char Char"/>
    <w:basedOn w:val="Normal"/>
    <w:link w:val="Heading1Char"/>
    <w:qFormat/>
    <w:rsid w:val="00CF702C"/>
    <w:pPr>
      <w:keepNext/>
      <w:spacing w:before="240" w:after="60"/>
      <w:ind w:right="166"/>
      <w:outlineLvl w:val="0"/>
    </w:pPr>
    <w:rPr>
      <w:rFonts w:ascii="Arial" w:hAnsi="Arial" w:cs="Arial"/>
      <w:b/>
      <w:bCs/>
      <w:kern w:val="32"/>
      <w:sz w:val="24"/>
      <w:szCs w:val="28"/>
      <w:u w:val="single"/>
    </w:rPr>
  </w:style>
  <w:style w:type="paragraph" w:styleId="Heading2">
    <w:name w:val="heading 2"/>
    <w:aliases w:val="כותרת 2 תעריף"/>
    <w:basedOn w:val="Normal"/>
    <w:next w:val="Normal"/>
    <w:link w:val="Heading2Char"/>
    <w:uiPriority w:val="99"/>
    <w:qFormat/>
    <w:rsid w:val="00CF702C"/>
    <w:pPr>
      <w:keepNext/>
      <w:spacing w:before="120"/>
      <w:jc w:val="left"/>
      <w:outlineLvl w:val="1"/>
    </w:pPr>
    <w:rPr>
      <w:rFonts w:ascii="Arial" w:hAnsi="Arial" w:cs="Times New Roman"/>
      <w:b/>
      <w:bCs/>
      <w:sz w:val="26"/>
      <w:szCs w:val="26"/>
    </w:rPr>
  </w:style>
  <w:style w:type="paragraph" w:styleId="Heading3">
    <w:name w:val="heading 3"/>
    <w:aliases w:val="כותרת 3 תעריף"/>
    <w:basedOn w:val="Normal"/>
    <w:next w:val="Normal"/>
    <w:link w:val="Heading3Char"/>
    <w:uiPriority w:val="99"/>
    <w:qFormat/>
    <w:rsid w:val="00CF702C"/>
    <w:pPr>
      <w:keepNext/>
      <w:spacing w:before="120"/>
      <w:ind w:right="1152"/>
      <w:jc w:val="left"/>
      <w:outlineLvl w:val="2"/>
    </w:pPr>
    <w:rPr>
      <w:rFonts w:ascii="Arial" w:hAnsi="Arial" w:cs="Times New Roman"/>
      <w:b/>
      <w:bCs/>
    </w:rPr>
  </w:style>
  <w:style w:type="paragraph" w:styleId="Heading4">
    <w:name w:val="heading 4"/>
    <w:aliases w:val="כותרת 4 תעריף"/>
    <w:basedOn w:val="Normal"/>
    <w:next w:val="Normal"/>
    <w:link w:val="Heading4Char"/>
    <w:uiPriority w:val="99"/>
    <w:qFormat/>
    <w:rsid w:val="00CF702C"/>
    <w:pPr>
      <w:keepNext/>
      <w:spacing w:before="240" w:after="60" w:line="240" w:lineRule="auto"/>
      <w:ind w:right="0"/>
      <w:jc w:val="left"/>
      <w:outlineLvl w:val="3"/>
    </w:pPr>
    <w:rPr>
      <w:rFonts w:cs="Times New Roman"/>
      <w:b/>
      <w:bCs/>
      <w:iCs/>
      <w:sz w:val="28"/>
      <w:szCs w:val="28"/>
    </w:rPr>
  </w:style>
  <w:style w:type="paragraph" w:styleId="Heading5">
    <w:name w:val="heading 5"/>
    <w:aliases w:val="כותרת 5 תעריף"/>
    <w:basedOn w:val="Normal"/>
    <w:next w:val="Normal"/>
    <w:link w:val="Heading5Char"/>
    <w:uiPriority w:val="99"/>
    <w:qFormat/>
    <w:rsid w:val="00CF702C"/>
    <w:pPr>
      <w:keepNext/>
      <w:ind w:right="3600"/>
      <w:jc w:val="left"/>
      <w:outlineLvl w:val="4"/>
    </w:pPr>
    <w:rPr>
      <w:rFonts w:cs="Times New Roman"/>
      <w:b/>
      <w:bCs/>
      <w:sz w:val="24"/>
    </w:rPr>
  </w:style>
  <w:style w:type="paragraph" w:styleId="Heading6">
    <w:name w:val="heading 6"/>
    <w:aliases w:val="כותרת 6 תעריף"/>
    <w:basedOn w:val="Normal"/>
    <w:next w:val="Normal"/>
    <w:link w:val="Heading6Char"/>
    <w:uiPriority w:val="99"/>
    <w:qFormat/>
    <w:rsid w:val="00CF702C"/>
    <w:pPr>
      <w:keepNext/>
      <w:spacing w:after="240"/>
      <w:ind w:right="0"/>
      <w:jc w:val="center"/>
      <w:outlineLvl w:val="5"/>
    </w:pPr>
    <w:rPr>
      <w:rFonts w:cs="Times New Roman"/>
      <w:sz w:val="60"/>
      <w:szCs w:val="6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F702C"/>
    <w:pPr>
      <w:keepNext/>
      <w:ind w:right="6930"/>
      <w:jc w:val="left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F702C"/>
    <w:pPr>
      <w:keepNext/>
      <w:ind w:right="3958"/>
      <w:jc w:val="left"/>
      <w:outlineLvl w:val="7"/>
    </w:pPr>
    <w:rPr>
      <w:rFonts w:cs="Times New Roman"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F702C"/>
    <w:pPr>
      <w:keepNext/>
      <w:keepLines/>
      <w:spacing w:before="200"/>
      <w:ind w:right="36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כותרת 1 תעריף Char,h1 Char,H1 Char,Header1 Char,H2 Char1,סעיף 1 Char,גוטמן Char,ראשי גת Char,ASAPHeading 1 Char,H2 Char Char1,H2 Char Char Char,H2 Char Char תו Char,Char Char Char Char,H2 Char Char תו Char Char Char Char Char Char"/>
    <w:link w:val="Heading1"/>
    <w:uiPriority w:val="99"/>
    <w:locked/>
    <w:rsid w:val="0010083D"/>
    <w:rPr>
      <w:rFonts w:ascii="Cambria" w:hAnsi="Cambria" w:cs="Times New Roman"/>
      <w:b/>
      <w:bCs/>
      <w:kern w:val="32"/>
      <w:sz w:val="32"/>
      <w:szCs w:val="32"/>
      <w:lang w:eastAsia="he-IL" w:bidi="he-IL"/>
    </w:rPr>
  </w:style>
  <w:style w:type="character" w:customStyle="1" w:styleId="Heading2Char">
    <w:name w:val="Heading 2 Char"/>
    <w:aliases w:val="כותרת 2 תעריף Char"/>
    <w:link w:val="Heading2"/>
    <w:uiPriority w:val="99"/>
    <w:locked/>
    <w:rsid w:val="00641F64"/>
    <w:rPr>
      <w:rFonts w:ascii="Arial" w:hAnsi="Arial" w:cs="Times New Roman"/>
      <w:b/>
      <w:sz w:val="26"/>
      <w:lang w:eastAsia="he-IL" w:bidi="he-IL"/>
    </w:rPr>
  </w:style>
  <w:style w:type="character" w:customStyle="1" w:styleId="Heading3Char">
    <w:name w:val="Heading 3 Char"/>
    <w:aliases w:val="כותרת 3 תעריף Char"/>
    <w:link w:val="Heading3"/>
    <w:uiPriority w:val="99"/>
    <w:locked/>
    <w:rsid w:val="00641F64"/>
    <w:rPr>
      <w:rFonts w:ascii="Arial" w:hAnsi="Arial" w:cs="Times New Roman"/>
      <w:b/>
      <w:sz w:val="24"/>
      <w:lang w:eastAsia="he-IL" w:bidi="he-IL"/>
    </w:rPr>
  </w:style>
  <w:style w:type="character" w:customStyle="1" w:styleId="Heading4Char">
    <w:name w:val="Heading 4 Char"/>
    <w:aliases w:val="כותרת 4 תעריף Char"/>
    <w:link w:val="Heading4"/>
    <w:uiPriority w:val="99"/>
    <w:locked/>
    <w:rsid w:val="00641F64"/>
    <w:rPr>
      <w:rFonts w:cs="Times New Roman"/>
      <w:b/>
      <w:sz w:val="28"/>
      <w:lang w:eastAsia="he-IL" w:bidi="he-IL"/>
    </w:rPr>
  </w:style>
  <w:style w:type="character" w:customStyle="1" w:styleId="Heading5Char">
    <w:name w:val="Heading 5 Char"/>
    <w:aliases w:val="כותרת 5 תעריף Char"/>
    <w:link w:val="Heading5"/>
    <w:uiPriority w:val="99"/>
    <w:locked/>
    <w:rsid w:val="00641F64"/>
    <w:rPr>
      <w:rFonts w:cs="Times New Roman"/>
      <w:b/>
      <w:sz w:val="24"/>
      <w:lang w:eastAsia="he-IL" w:bidi="he-IL"/>
    </w:rPr>
  </w:style>
  <w:style w:type="character" w:customStyle="1" w:styleId="Heading6Char">
    <w:name w:val="Heading 6 Char"/>
    <w:aliases w:val="כותרת 6 תעריף Char"/>
    <w:link w:val="Heading6"/>
    <w:uiPriority w:val="99"/>
    <w:locked/>
    <w:rsid w:val="00641F64"/>
    <w:rPr>
      <w:rFonts w:cs="Times New Roman"/>
      <w:sz w:val="62"/>
      <w:u w:val="single"/>
      <w:lang w:eastAsia="he-IL" w:bidi="he-IL"/>
    </w:rPr>
  </w:style>
  <w:style w:type="character" w:customStyle="1" w:styleId="Heading7Char">
    <w:name w:val="Heading 7 Char"/>
    <w:link w:val="Heading7"/>
    <w:uiPriority w:val="99"/>
    <w:locked/>
    <w:rsid w:val="00641F64"/>
    <w:rPr>
      <w:rFonts w:cs="Times New Roman"/>
      <w:sz w:val="24"/>
      <w:lang w:eastAsia="he-IL" w:bidi="he-IL"/>
    </w:rPr>
  </w:style>
  <w:style w:type="character" w:customStyle="1" w:styleId="Heading8Char">
    <w:name w:val="Heading 8 Char"/>
    <w:link w:val="Heading8"/>
    <w:uiPriority w:val="99"/>
    <w:locked/>
    <w:rsid w:val="00641F64"/>
    <w:rPr>
      <w:rFonts w:cs="Times New Roman"/>
      <w:sz w:val="24"/>
      <w:lang w:eastAsia="he-IL" w:bidi="he-IL"/>
    </w:rPr>
  </w:style>
  <w:style w:type="character" w:customStyle="1" w:styleId="Heading9Char">
    <w:name w:val="Heading 9 Char"/>
    <w:link w:val="Heading9"/>
    <w:uiPriority w:val="99"/>
    <w:semiHidden/>
    <w:locked/>
    <w:rsid w:val="0010083D"/>
    <w:rPr>
      <w:rFonts w:ascii="Cambria" w:hAnsi="Cambria" w:cs="Times New Roman"/>
      <w:lang w:eastAsia="he-IL" w:bidi="he-IL"/>
    </w:rPr>
  </w:style>
  <w:style w:type="paragraph" w:styleId="Header">
    <w:name w:val="header"/>
    <w:basedOn w:val="Normal"/>
    <w:link w:val="HeaderChar"/>
    <w:uiPriority w:val="99"/>
    <w:rsid w:val="00CF702C"/>
    <w:pPr>
      <w:tabs>
        <w:tab w:val="center" w:pos="4153"/>
        <w:tab w:val="right" w:pos="8306"/>
      </w:tabs>
      <w:ind w:right="0"/>
    </w:pPr>
    <w:rPr>
      <w:color w:val="0000FF"/>
      <w:sz w:val="20"/>
    </w:rPr>
  </w:style>
  <w:style w:type="character" w:customStyle="1" w:styleId="HeaderChar">
    <w:name w:val="Header Char"/>
    <w:link w:val="Header"/>
    <w:uiPriority w:val="99"/>
    <w:locked/>
    <w:rsid w:val="0010083D"/>
    <w:rPr>
      <w:rFonts w:cs="David"/>
      <w:sz w:val="24"/>
      <w:szCs w:val="24"/>
      <w:lang w:eastAsia="he-IL" w:bidi="he-IL"/>
    </w:rPr>
  </w:style>
  <w:style w:type="paragraph" w:styleId="Subtitle">
    <w:name w:val="Subtitle"/>
    <w:basedOn w:val="Normal"/>
    <w:link w:val="SubtitleChar"/>
    <w:uiPriority w:val="99"/>
    <w:qFormat/>
    <w:rsid w:val="00CF702C"/>
    <w:pPr>
      <w:ind w:right="0"/>
      <w:jc w:val="left"/>
    </w:pPr>
    <w:rPr>
      <w:b/>
      <w:bCs/>
      <w:sz w:val="28"/>
      <w:szCs w:val="28"/>
      <w:u w:val="single"/>
    </w:rPr>
  </w:style>
  <w:style w:type="character" w:customStyle="1" w:styleId="SubtitleChar">
    <w:name w:val="Subtitle Char"/>
    <w:link w:val="Subtitle"/>
    <w:uiPriority w:val="99"/>
    <w:locked/>
    <w:rsid w:val="0010083D"/>
    <w:rPr>
      <w:rFonts w:ascii="Cambria" w:hAnsi="Cambria" w:cs="Times New Roman"/>
      <w:sz w:val="24"/>
      <w:szCs w:val="24"/>
      <w:lang w:eastAsia="he-IL" w:bidi="he-IL"/>
    </w:rPr>
  </w:style>
  <w:style w:type="paragraph" w:styleId="Footer">
    <w:name w:val="footer"/>
    <w:basedOn w:val="Normal"/>
    <w:link w:val="FooterChar"/>
    <w:uiPriority w:val="99"/>
    <w:rsid w:val="00CF702C"/>
    <w:pPr>
      <w:tabs>
        <w:tab w:val="center" w:pos="4153"/>
        <w:tab w:val="right" w:pos="8306"/>
      </w:tabs>
      <w:ind w:left="1021" w:right="0"/>
    </w:pPr>
  </w:style>
  <w:style w:type="character" w:customStyle="1" w:styleId="FooterChar">
    <w:name w:val="Footer Char"/>
    <w:link w:val="Footer"/>
    <w:uiPriority w:val="99"/>
    <w:locked/>
    <w:rsid w:val="008665E9"/>
    <w:rPr>
      <w:rFonts w:cs="David"/>
      <w:sz w:val="24"/>
      <w:szCs w:val="24"/>
      <w:lang w:val="en-US" w:eastAsia="he-IL" w:bidi="he-IL"/>
    </w:rPr>
  </w:style>
  <w:style w:type="character" w:styleId="PageNumber">
    <w:name w:val="page number"/>
    <w:uiPriority w:val="99"/>
    <w:rsid w:val="00CF702C"/>
    <w:rPr>
      <w:rFonts w:cs="Times New Roman"/>
    </w:rPr>
  </w:style>
  <w:style w:type="paragraph" w:styleId="TOC1">
    <w:name w:val="toc 1"/>
    <w:basedOn w:val="Normal"/>
    <w:next w:val="Normal"/>
    <w:uiPriority w:val="39"/>
    <w:rsid w:val="00D52C42"/>
    <w:pPr>
      <w:ind w:left="-624" w:right="164"/>
    </w:pPr>
  </w:style>
  <w:style w:type="paragraph" w:styleId="TOC2">
    <w:name w:val="toc 2"/>
    <w:basedOn w:val="Normal"/>
    <w:next w:val="Normal"/>
    <w:uiPriority w:val="39"/>
    <w:rsid w:val="00E16BF8"/>
    <w:pPr>
      <w:tabs>
        <w:tab w:val="left" w:pos="424"/>
        <w:tab w:val="right" w:leader="dot" w:pos="8504"/>
      </w:tabs>
      <w:ind w:right="166"/>
    </w:pPr>
    <w:rPr>
      <w:rFonts w:ascii="Calibri" w:hAnsi="Calibri"/>
      <w:noProof/>
      <w:sz w:val="24"/>
      <w:lang w:eastAsia="en-US"/>
    </w:rPr>
  </w:style>
  <w:style w:type="paragraph" w:styleId="TOC3">
    <w:name w:val="toc 3"/>
    <w:basedOn w:val="Normal"/>
    <w:next w:val="Normal"/>
    <w:autoRedefine/>
    <w:uiPriority w:val="39"/>
    <w:rsid w:val="00CF702C"/>
    <w:pPr>
      <w:bidi w:val="0"/>
      <w:ind w:left="440" w:right="0"/>
    </w:pPr>
  </w:style>
  <w:style w:type="paragraph" w:styleId="TOC4">
    <w:name w:val="toc 4"/>
    <w:basedOn w:val="Normal"/>
    <w:next w:val="Normal"/>
    <w:autoRedefine/>
    <w:uiPriority w:val="39"/>
    <w:rsid w:val="00CF702C"/>
    <w:pPr>
      <w:bidi w:val="0"/>
      <w:ind w:left="660" w:right="0"/>
    </w:pPr>
  </w:style>
  <w:style w:type="paragraph" w:styleId="TOC5">
    <w:name w:val="toc 5"/>
    <w:basedOn w:val="Normal"/>
    <w:next w:val="Normal"/>
    <w:autoRedefine/>
    <w:uiPriority w:val="39"/>
    <w:rsid w:val="00CF702C"/>
    <w:pPr>
      <w:bidi w:val="0"/>
      <w:ind w:left="880" w:right="0"/>
    </w:pPr>
  </w:style>
  <w:style w:type="paragraph" w:styleId="TOC6">
    <w:name w:val="toc 6"/>
    <w:basedOn w:val="Normal"/>
    <w:next w:val="Normal"/>
    <w:autoRedefine/>
    <w:uiPriority w:val="39"/>
    <w:rsid w:val="00CF702C"/>
    <w:pPr>
      <w:bidi w:val="0"/>
      <w:ind w:left="1100" w:right="0"/>
    </w:pPr>
  </w:style>
  <w:style w:type="paragraph" w:styleId="TOC7">
    <w:name w:val="toc 7"/>
    <w:basedOn w:val="Normal"/>
    <w:next w:val="Normal"/>
    <w:autoRedefine/>
    <w:uiPriority w:val="39"/>
    <w:rsid w:val="00CF702C"/>
    <w:pPr>
      <w:bidi w:val="0"/>
      <w:ind w:left="1320" w:right="0"/>
    </w:pPr>
  </w:style>
  <w:style w:type="paragraph" w:styleId="TOC8">
    <w:name w:val="toc 8"/>
    <w:basedOn w:val="Normal"/>
    <w:next w:val="Normal"/>
    <w:autoRedefine/>
    <w:uiPriority w:val="39"/>
    <w:rsid w:val="00CF702C"/>
    <w:pPr>
      <w:bidi w:val="0"/>
      <w:ind w:left="1540" w:right="0"/>
    </w:pPr>
  </w:style>
  <w:style w:type="paragraph" w:styleId="TOC9">
    <w:name w:val="toc 9"/>
    <w:basedOn w:val="Normal"/>
    <w:next w:val="Normal"/>
    <w:autoRedefine/>
    <w:uiPriority w:val="39"/>
    <w:rsid w:val="00CF702C"/>
    <w:pPr>
      <w:bidi w:val="0"/>
      <w:ind w:left="1760" w:right="0"/>
    </w:pPr>
  </w:style>
  <w:style w:type="character" w:styleId="Hyperlink">
    <w:name w:val="Hyperlink"/>
    <w:uiPriority w:val="99"/>
    <w:rsid w:val="00CF702C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CF702C"/>
    <w:pPr>
      <w:ind w:right="0"/>
      <w:jc w:val="left"/>
    </w:pPr>
    <w:rPr>
      <w:rFonts w:ascii="Tahoma" w:hAnsi="Tahoma"/>
      <w:sz w:val="24"/>
    </w:rPr>
  </w:style>
  <w:style w:type="character" w:customStyle="1" w:styleId="BodyTextChar">
    <w:name w:val="Body Text Char"/>
    <w:link w:val="BodyText"/>
    <w:uiPriority w:val="99"/>
    <w:semiHidden/>
    <w:locked/>
    <w:rsid w:val="0010083D"/>
    <w:rPr>
      <w:rFonts w:cs="David"/>
      <w:sz w:val="24"/>
      <w:szCs w:val="24"/>
      <w:lang w:eastAsia="he-IL" w:bidi="he-IL"/>
    </w:rPr>
  </w:style>
  <w:style w:type="paragraph" w:styleId="BlockText">
    <w:name w:val="Block Text"/>
    <w:basedOn w:val="Normal"/>
    <w:uiPriority w:val="99"/>
    <w:semiHidden/>
    <w:rsid w:val="00CF702C"/>
    <w:pPr>
      <w:spacing w:line="240" w:lineRule="auto"/>
      <w:ind w:left="1134" w:right="0" w:hanging="564"/>
      <w:jc w:val="left"/>
    </w:pPr>
    <w:rPr>
      <w:color w:val="0000FF"/>
      <w:sz w:val="20"/>
    </w:rPr>
  </w:style>
  <w:style w:type="paragraph" w:customStyle="1" w:styleId="a0">
    <w:name w:val="שם פרק"/>
    <w:basedOn w:val="Heading1"/>
    <w:uiPriority w:val="99"/>
    <w:rsid w:val="004639DC"/>
    <w:pPr>
      <w:keepLines/>
      <w:ind w:right="-567"/>
      <w:jc w:val="center"/>
    </w:pPr>
    <w:rPr>
      <w:rFonts w:cs="David"/>
      <w:sz w:val="32"/>
      <w:szCs w:val="32"/>
      <w:lang w:eastAsia="en-US"/>
    </w:rPr>
  </w:style>
  <w:style w:type="paragraph" w:customStyle="1" w:styleId="contract">
    <w:name w:val="contract"/>
    <w:uiPriority w:val="99"/>
    <w:rsid w:val="00CF702C"/>
    <w:pPr>
      <w:spacing w:after="240"/>
    </w:pPr>
    <w:rPr>
      <w:lang w:eastAsia="he-IL"/>
    </w:rPr>
  </w:style>
  <w:style w:type="paragraph" w:styleId="BalloonText">
    <w:name w:val="Balloon Text"/>
    <w:basedOn w:val="Normal"/>
    <w:link w:val="BalloonTextChar"/>
    <w:uiPriority w:val="99"/>
    <w:rsid w:val="00CF702C"/>
    <w:pPr>
      <w:spacing w:line="240" w:lineRule="auto"/>
      <w:ind w:left="1021" w:right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0083D"/>
    <w:rPr>
      <w:rFonts w:ascii="Tahoma" w:hAnsi="Tahoma" w:cs="Tahoma"/>
      <w:sz w:val="16"/>
      <w:szCs w:val="16"/>
      <w:lang w:val="en-US" w:eastAsia="he-IL" w:bidi="he-IL"/>
    </w:rPr>
  </w:style>
  <w:style w:type="character" w:customStyle="1" w:styleId="a1">
    <w:name w:val="טקסט בלונים תו"/>
    <w:uiPriority w:val="99"/>
    <w:rsid w:val="00CF702C"/>
    <w:rPr>
      <w:rFonts w:ascii="Tahoma" w:hAnsi="Tahoma"/>
      <w:sz w:val="16"/>
      <w:lang w:eastAsia="he-IL" w:bidi="he-IL"/>
    </w:rPr>
  </w:style>
  <w:style w:type="paragraph" w:styleId="Revision">
    <w:name w:val="Revision"/>
    <w:hidden/>
    <w:uiPriority w:val="99"/>
    <w:semiHidden/>
    <w:rsid w:val="00CF702C"/>
    <w:rPr>
      <w:rFonts w:cs="David"/>
      <w:sz w:val="22"/>
      <w:szCs w:val="24"/>
      <w:lang w:eastAsia="he-IL"/>
    </w:rPr>
  </w:style>
  <w:style w:type="paragraph" w:customStyle="1" w:styleId="a2">
    <w:name w:val="תו תו תו תו"/>
    <w:aliases w:val="תו תו תו תו תו תו"/>
    <w:basedOn w:val="Normal"/>
    <w:next w:val="Normal"/>
    <w:autoRedefine/>
    <w:uiPriority w:val="99"/>
    <w:rsid w:val="00CF702C"/>
    <w:pPr>
      <w:autoSpaceDE w:val="0"/>
      <w:autoSpaceDN w:val="0"/>
      <w:bidi w:val="0"/>
      <w:adjustRightInd w:val="0"/>
      <w:spacing w:after="40" w:line="240" w:lineRule="exact"/>
      <w:ind w:right="0"/>
      <w:jc w:val="left"/>
    </w:pPr>
    <w:rPr>
      <w:rFonts w:eastAsia="SimSun" w:cs="Arial"/>
      <w:bCs/>
      <w:color w:val="000000"/>
      <w:kern w:val="32"/>
      <w:sz w:val="24"/>
      <w:szCs w:val="32"/>
      <w:lang w:eastAsia="zh-CN" w:bidi="ar-SA"/>
    </w:rPr>
  </w:style>
  <w:style w:type="character" w:customStyle="1" w:styleId="default">
    <w:name w:val="default"/>
    <w:uiPriority w:val="99"/>
    <w:rsid w:val="00CF702C"/>
    <w:rPr>
      <w:rFonts w:ascii="Times New Roman" w:hAnsi="Times New Roman"/>
      <w:sz w:val="26"/>
    </w:rPr>
  </w:style>
  <w:style w:type="paragraph" w:customStyle="1" w:styleId="P00">
    <w:name w:val="P00"/>
    <w:uiPriority w:val="99"/>
    <w:rsid w:val="00CF702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big-number">
    <w:name w:val="big-number"/>
    <w:uiPriority w:val="99"/>
    <w:rsid w:val="00CF702C"/>
    <w:rPr>
      <w:rFonts w:ascii="Times New Roman" w:hAnsi="Times New Roman"/>
      <w:sz w:val="32"/>
    </w:rPr>
  </w:style>
  <w:style w:type="paragraph" w:customStyle="1" w:styleId="P22">
    <w:name w:val="P22"/>
    <w:basedOn w:val="P00"/>
    <w:uiPriority w:val="99"/>
    <w:rsid w:val="00CF702C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CF702C"/>
    <w:pPr>
      <w:tabs>
        <w:tab w:val="clear" w:pos="624"/>
        <w:tab w:val="clear" w:pos="1021"/>
        <w:tab w:val="clear" w:pos="1474"/>
      </w:tabs>
      <w:ind w:right="1474"/>
    </w:pPr>
  </w:style>
  <w:style w:type="paragraph" w:customStyle="1" w:styleId="Char">
    <w:name w:val="Char"/>
    <w:basedOn w:val="Normal"/>
    <w:uiPriority w:val="99"/>
    <w:rsid w:val="00CF702C"/>
    <w:pPr>
      <w:bidi w:val="0"/>
      <w:spacing w:before="60" w:after="160" w:line="240" w:lineRule="exact"/>
      <w:ind w:right="0"/>
      <w:jc w:val="lef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3">
    <w:name w:val="תו"/>
    <w:basedOn w:val="Normal"/>
    <w:uiPriority w:val="99"/>
    <w:rsid w:val="00CF702C"/>
    <w:pPr>
      <w:bidi w:val="0"/>
      <w:spacing w:before="60" w:after="160" w:line="240" w:lineRule="exact"/>
      <w:ind w:right="0"/>
      <w:jc w:val="lef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CF702C"/>
    <w:pPr>
      <w:spacing w:line="240" w:lineRule="auto"/>
      <w:ind w:right="0"/>
      <w:jc w:val="center"/>
    </w:pPr>
    <w:rPr>
      <w:rFonts w:cs="FrankRuehl"/>
      <w:iCs/>
      <w:color w:val="3366FF"/>
      <w:sz w:val="36"/>
      <w:szCs w:val="36"/>
    </w:rPr>
  </w:style>
  <w:style w:type="character" w:styleId="FollowedHyperlink">
    <w:name w:val="FollowedHyperlink"/>
    <w:uiPriority w:val="99"/>
    <w:semiHidden/>
    <w:rsid w:val="00CF702C"/>
    <w:rPr>
      <w:rFonts w:cs="Times New Roman"/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CF702C"/>
    <w:pPr>
      <w:spacing w:line="240" w:lineRule="auto"/>
      <w:ind w:right="0"/>
      <w:jc w:val="left"/>
    </w:pPr>
    <w:rPr>
      <w:iCs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10083D"/>
    <w:rPr>
      <w:rFonts w:cs="David"/>
      <w:sz w:val="20"/>
      <w:szCs w:val="20"/>
      <w:lang w:eastAsia="he-IL" w:bidi="he-IL"/>
    </w:rPr>
  </w:style>
  <w:style w:type="table" w:styleId="MediumGrid3-Accent1">
    <w:name w:val="Medium Grid 3 Accent 1"/>
    <w:basedOn w:val="TableNormal"/>
    <w:uiPriority w:val="99"/>
    <w:rsid w:val="00590A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CommentText">
    <w:name w:val="annotation text"/>
    <w:basedOn w:val="Normal"/>
    <w:link w:val="CommentTextChar"/>
    <w:uiPriority w:val="99"/>
    <w:rsid w:val="00CF702C"/>
    <w:pPr>
      <w:spacing w:line="240" w:lineRule="auto"/>
      <w:ind w:right="0"/>
      <w:jc w:val="left"/>
    </w:pPr>
    <w:rPr>
      <w:rFonts w:cs="Times New Roman"/>
      <w:iCs/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233B2"/>
    <w:rPr>
      <w:rFonts w:cs="Times New Roman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F70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03D66"/>
    <w:rPr>
      <w:rFonts w:cs="Times New Roman"/>
      <w:b/>
      <w:lang w:eastAsia="he-IL" w:bidi="he-IL"/>
    </w:rPr>
  </w:style>
  <w:style w:type="paragraph" w:customStyle="1" w:styleId="10">
    <w:name w:val="כותרת1"/>
    <w:basedOn w:val="Heading1"/>
    <w:next w:val="Normal"/>
    <w:uiPriority w:val="99"/>
    <w:rsid w:val="004639DC"/>
    <w:pPr>
      <w:keepLines/>
      <w:numPr>
        <w:numId w:val="1"/>
      </w:numPr>
      <w:spacing w:before="0"/>
    </w:pPr>
    <w:rPr>
      <w:rFonts w:cs="David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CF702C"/>
    <w:pPr>
      <w:overflowPunct w:val="0"/>
      <w:autoSpaceDE w:val="0"/>
      <w:autoSpaceDN w:val="0"/>
      <w:adjustRightInd w:val="0"/>
      <w:spacing w:before="120" w:line="240" w:lineRule="auto"/>
      <w:ind w:left="714" w:right="0" w:hanging="765"/>
      <w:textAlignment w:val="baseline"/>
    </w:pPr>
    <w:rPr>
      <w:sz w:val="28"/>
      <w:szCs w:val="28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10083D"/>
    <w:rPr>
      <w:rFonts w:cs="David"/>
      <w:sz w:val="24"/>
      <w:szCs w:val="24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semiHidden/>
    <w:rsid w:val="00CF702C"/>
    <w:pPr>
      <w:spacing w:after="120" w:line="240" w:lineRule="auto"/>
      <w:ind w:left="283" w:right="0"/>
      <w:jc w:val="left"/>
    </w:pPr>
    <w:rPr>
      <w:rFonts w:cs="Times New Roman"/>
      <w:iCs/>
      <w:sz w:val="24"/>
    </w:rPr>
  </w:style>
  <w:style w:type="character" w:customStyle="1" w:styleId="BodyTextIndentChar">
    <w:name w:val="Body Text Indent Char"/>
    <w:link w:val="BodyTextIndent"/>
    <w:uiPriority w:val="99"/>
    <w:semiHidden/>
    <w:locked/>
    <w:rsid w:val="00D03D66"/>
    <w:rPr>
      <w:rFonts w:cs="Times New Roman"/>
      <w:sz w:val="24"/>
      <w:lang w:eastAsia="he-IL" w:bidi="he-IL"/>
    </w:rPr>
  </w:style>
  <w:style w:type="paragraph" w:customStyle="1" w:styleId="-">
    <w:name w:val="רגיל-מרים"/>
    <w:uiPriority w:val="99"/>
    <w:rsid w:val="00CF702C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BodyTextIndent3">
    <w:name w:val="Body Text Indent 3"/>
    <w:basedOn w:val="Normal"/>
    <w:link w:val="BodyTextIndent3Char"/>
    <w:uiPriority w:val="99"/>
    <w:semiHidden/>
    <w:rsid w:val="00CF702C"/>
    <w:pPr>
      <w:spacing w:after="120" w:line="240" w:lineRule="auto"/>
      <w:ind w:left="283" w:right="0"/>
      <w:jc w:val="left"/>
    </w:pPr>
    <w:rPr>
      <w:iCs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10083D"/>
    <w:rPr>
      <w:rFonts w:cs="David"/>
      <w:sz w:val="16"/>
      <w:szCs w:val="16"/>
      <w:lang w:eastAsia="he-IL" w:bidi="he-IL"/>
    </w:rPr>
  </w:style>
  <w:style w:type="paragraph" w:styleId="Title">
    <w:name w:val="Title"/>
    <w:basedOn w:val="Normal"/>
    <w:link w:val="TitleChar"/>
    <w:uiPriority w:val="99"/>
    <w:qFormat/>
    <w:rsid w:val="00CF702C"/>
    <w:pPr>
      <w:spacing w:line="240" w:lineRule="auto"/>
      <w:ind w:right="0"/>
      <w:jc w:val="center"/>
    </w:pPr>
    <w:rPr>
      <w:rFonts w:cs="Times New Roman"/>
      <w:b/>
      <w:bCs/>
      <w:sz w:val="32"/>
      <w:szCs w:val="32"/>
      <w:u w:val="single"/>
    </w:rPr>
  </w:style>
  <w:style w:type="character" w:customStyle="1" w:styleId="TitleChar">
    <w:name w:val="Title Char"/>
    <w:link w:val="Title"/>
    <w:uiPriority w:val="99"/>
    <w:locked/>
    <w:rsid w:val="00FD495E"/>
    <w:rPr>
      <w:rFonts w:cs="Times New Roman"/>
      <w:b/>
      <w:sz w:val="32"/>
      <w:u w:val="single"/>
      <w:lang w:eastAsia="he-IL" w:bidi="he-IL"/>
    </w:rPr>
  </w:style>
  <w:style w:type="paragraph" w:customStyle="1" w:styleId="a4">
    <w:name w:val="דויד"/>
    <w:uiPriority w:val="99"/>
    <w:rsid w:val="00CF702C"/>
    <w:pPr>
      <w:autoSpaceDE w:val="0"/>
      <w:autoSpaceDN w:val="0"/>
      <w:adjustRightInd w:val="0"/>
    </w:pPr>
    <w:rPr>
      <w:rFonts w:ascii="Arial" w:hAnsi="Arial" w:cs="Arial"/>
      <w:bCs/>
      <w:szCs w:val="24"/>
      <w:lang w:eastAsia="he-IL"/>
    </w:rPr>
  </w:style>
  <w:style w:type="character" w:customStyle="1" w:styleId="a5">
    <w:name w:val="כותרת עליונה תו"/>
    <w:uiPriority w:val="99"/>
    <w:rsid w:val="00CF702C"/>
    <w:rPr>
      <w:color w:val="0000FF"/>
      <w:sz w:val="24"/>
      <w:lang w:val="en-US" w:eastAsia="he-IL" w:bidi="he-IL"/>
    </w:rPr>
  </w:style>
  <w:style w:type="character" w:customStyle="1" w:styleId="9">
    <w:name w:val="כותרת 9 תו"/>
    <w:aliases w:val="Heading 9 תו"/>
    <w:uiPriority w:val="99"/>
    <w:rsid w:val="00CF702C"/>
    <w:rPr>
      <w:rFonts w:ascii="Cambria" w:hAnsi="Cambria"/>
      <w:i/>
      <w:color w:val="404040"/>
      <w:lang w:eastAsia="he-IL" w:bidi="he-IL"/>
    </w:rPr>
  </w:style>
  <w:style w:type="paragraph" w:styleId="ListParagraph">
    <w:name w:val="List Paragraph"/>
    <w:aliases w:val="lp1,Bullet List,FooterText,numbered,Paragraphe de liste1,פיסקת bullets,LP1,מכרזים - טקסט סעיפים,פיסקת רשימה11,List Paragraph1"/>
    <w:basedOn w:val="Normal"/>
    <w:link w:val="ListParagraphChar"/>
    <w:uiPriority w:val="34"/>
    <w:qFormat/>
    <w:rsid w:val="00CF702C"/>
    <w:rPr>
      <w:rFonts w:cs="Times New Roman"/>
      <w:sz w:val="24"/>
      <w:szCs w:val="20"/>
    </w:rPr>
  </w:style>
  <w:style w:type="paragraph" w:customStyle="1" w:styleId="xl24">
    <w:name w:val="xl24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6">
    <w:name w:val="xl26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7">
    <w:name w:val="xl2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8">
    <w:name w:val="xl2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29">
    <w:name w:val="xl29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0">
    <w:name w:val="xl30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1">
    <w:name w:val="xl31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2">
    <w:name w:val="xl32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3">
    <w:name w:val="xl33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34">
    <w:name w:val="xl34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6">
    <w:name w:val="xl36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7">
    <w:name w:val="xl3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8">
    <w:name w:val="xl3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40">
    <w:name w:val="xl40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1">
    <w:name w:val="xl41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2">
    <w:name w:val="xl42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3">
    <w:name w:val="xl43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4">
    <w:name w:val="xl44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5">
    <w:name w:val="xl4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6">
    <w:name w:val="xl46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7">
    <w:name w:val="xl4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8">
    <w:name w:val="xl4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9">
    <w:name w:val="xl49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styleId="List">
    <w:name w:val="List"/>
    <w:basedOn w:val="Normal"/>
    <w:uiPriority w:val="99"/>
    <w:semiHidden/>
    <w:rsid w:val="00CF702C"/>
    <w:pP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character" w:styleId="EndnoteReference">
    <w:name w:val="endnote reference"/>
    <w:uiPriority w:val="99"/>
    <w:semiHidden/>
    <w:rsid w:val="00CF702C"/>
    <w:rPr>
      <w:rFonts w:cs="Times New Roman"/>
      <w:vertAlign w:val="superscript"/>
    </w:rPr>
  </w:style>
  <w:style w:type="paragraph" w:styleId="TableofFigures">
    <w:name w:val="table of figures"/>
    <w:basedOn w:val="Normal"/>
    <w:next w:val="Normal"/>
    <w:uiPriority w:val="99"/>
    <w:rsid w:val="00CF702C"/>
    <w:pPr>
      <w:ind w:right="360"/>
    </w:pPr>
    <w:rPr>
      <w:sz w:val="24"/>
    </w:rPr>
  </w:style>
  <w:style w:type="paragraph" w:styleId="TOCHeading">
    <w:name w:val="TOC Heading"/>
    <w:basedOn w:val="Heading1"/>
    <w:next w:val="Normal"/>
    <w:uiPriority w:val="99"/>
    <w:qFormat/>
    <w:rsid w:val="00CF702C"/>
    <w:pPr>
      <w:keepLines/>
      <w:spacing w:before="480" w:after="0" w:line="276" w:lineRule="auto"/>
      <w:ind w:right="0"/>
      <w:jc w:val="left"/>
      <w:outlineLvl w:val="9"/>
    </w:pPr>
    <w:rPr>
      <w:rFonts w:ascii="Cambria" w:hAnsi="Cambria" w:cs="Times New Roman"/>
      <w:color w:val="365F91"/>
      <w:kern w:val="0"/>
      <w:sz w:val="28"/>
      <w:u w:val="none"/>
      <w:lang w:eastAsia="en-US"/>
    </w:rPr>
  </w:style>
  <w:style w:type="paragraph" w:customStyle="1" w:styleId="41">
    <w:name w:val="ס4()"/>
    <w:basedOn w:val="Normal"/>
    <w:uiPriority w:val="99"/>
    <w:rsid w:val="00CF702C"/>
    <w:pPr>
      <w:widowControl w:val="0"/>
      <w:tabs>
        <w:tab w:val="left" w:pos="1701"/>
        <w:tab w:val="left" w:pos="2041"/>
        <w:tab w:val="right" w:pos="2154"/>
      </w:tabs>
      <w:autoSpaceDE w:val="0"/>
      <w:autoSpaceDN w:val="0"/>
      <w:spacing w:after="20" w:line="240" w:lineRule="auto"/>
      <w:ind w:left="2410" w:right="2410" w:hanging="1559"/>
      <w:jc w:val="right"/>
    </w:pPr>
    <w:rPr>
      <w:rFonts w:cs="Times New Roman"/>
    </w:rPr>
  </w:style>
  <w:style w:type="paragraph" w:customStyle="1" w:styleId="B867A7CF2B6F4597B3A242B1E998028E">
    <w:name w:val="B867A7CF2B6F4597B3A242B1E998028E"/>
    <w:uiPriority w:val="99"/>
    <w:rsid w:val="00CF702C"/>
    <w:pPr>
      <w:spacing w:after="200" w:line="276" w:lineRule="auto"/>
    </w:pPr>
    <w:rPr>
      <w:rFonts w:ascii="Calibri" w:hAnsi="Calibri" w:cs="Arial"/>
      <w:sz w:val="22"/>
      <w:szCs w:val="22"/>
      <w:lang w:bidi="ar-SA"/>
    </w:rPr>
  </w:style>
  <w:style w:type="character" w:customStyle="1" w:styleId="13">
    <w:name w:val="כותרת 1 תו"/>
    <w:aliases w:val="כותרת 1 תעריף תו"/>
    <w:uiPriority w:val="99"/>
    <w:rsid w:val="00CF702C"/>
    <w:rPr>
      <w:rFonts w:ascii="Arial" w:hAnsi="Arial"/>
      <w:b/>
      <w:kern w:val="32"/>
      <w:sz w:val="28"/>
      <w:u w:val="single"/>
      <w:lang w:eastAsia="he-IL" w:bidi="he-IL"/>
    </w:rPr>
  </w:style>
  <w:style w:type="character" w:customStyle="1" w:styleId="a6">
    <w:name w:val="כותרת משנה תו"/>
    <w:uiPriority w:val="99"/>
    <w:rsid w:val="00CF702C"/>
    <w:rPr>
      <w:b/>
      <w:sz w:val="28"/>
      <w:u w:val="single"/>
      <w:lang w:eastAsia="he-IL" w:bidi="he-IL"/>
    </w:rPr>
  </w:style>
  <w:style w:type="character" w:customStyle="1" w:styleId="a7">
    <w:name w:val="גוף טקסט תו"/>
    <w:uiPriority w:val="99"/>
    <w:rsid w:val="00CF702C"/>
    <w:rPr>
      <w:rFonts w:ascii="Tahoma" w:hAnsi="Tahoma"/>
      <w:sz w:val="24"/>
      <w:lang w:eastAsia="he-IL" w:bidi="he-IL"/>
    </w:rPr>
  </w:style>
  <w:style w:type="character" w:styleId="CommentReference">
    <w:name w:val="annotation reference"/>
    <w:uiPriority w:val="99"/>
    <w:rsid w:val="00C36175"/>
    <w:rPr>
      <w:rFonts w:cs="Times New Roman"/>
      <w:sz w:val="16"/>
    </w:rPr>
  </w:style>
  <w:style w:type="paragraph" w:customStyle="1" w:styleId="Normal1">
    <w:name w:val="Normal1"/>
    <w:basedOn w:val="Normal"/>
    <w:link w:val="Normal10"/>
    <w:uiPriority w:val="99"/>
    <w:rsid w:val="0003267E"/>
    <w:pPr>
      <w:spacing w:before="120" w:line="320" w:lineRule="exact"/>
      <w:ind w:left="397" w:right="0"/>
    </w:pPr>
    <w:rPr>
      <w:rFonts w:cs="Times New Roman"/>
      <w:sz w:val="24"/>
      <w:szCs w:val="20"/>
    </w:rPr>
  </w:style>
  <w:style w:type="character" w:customStyle="1" w:styleId="Normal10">
    <w:name w:val="Normal1 תו"/>
    <w:link w:val="Normal1"/>
    <w:uiPriority w:val="99"/>
    <w:locked/>
    <w:rsid w:val="0003267E"/>
    <w:rPr>
      <w:sz w:val="24"/>
      <w:lang w:eastAsia="he-IL" w:bidi="he-IL"/>
    </w:rPr>
  </w:style>
  <w:style w:type="paragraph" w:customStyle="1" w:styleId="AlphaList1">
    <w:name w:val="Alpha List 1"/>
    <w:basedOn w:val="Normal"/>
    <w:uiPriority w:val="99"/>
    <w:rsid w:val="0003267E"/>
    <w:pPr>
      <w:numPr>
        <w:numId w:val="9"/>
      </w:numPr>
      <w:spacing w:before="120" w:line="320" w:lineRule="exact"/>
      <w:ind w:right="0"/>
    </w:pPr>
  </w:style>
  <w:style w:type="character" w:customStyle="1" w:styleId="Char0">
    <w:name w:val="טקסט סעיף Char"/>
    <w:link w:val="a8"/>
    <w:uiPriority w:val="99"/>
    <w:locked/>
    <w:rsid w:val="006B79E5"/>
    <w:rPr>
      <w:rFonts w:ascii="Arial" w:hAnsi="Arial"/>
    </w:rPr>
  </w:style>
  <w:style w:type="paragraph" w:customStyle="1" w:styleId="a8">
    <w:name w:val="טקסט סעיף"/>
    <w:basedOn w:val="Normal"/>
    <w:link w:val="Char0"/>
    <w:uiPriority w:val="99"/>
    <w:rsid w:val="006B79E5"/>
    <w:pPr>
      <w:ind w:right="0"/>
    </w:pPr>
    <w:rPr>
      <w:rFonts w:ascii="Arial" w:hAnsi="Arial" w:cs="Times New Roman"/>
      <w:sz w:val="20"/>
      <w:szCs w:val="20"/>
      <w:lang w:eastAsia="en-US"/>
    </w:rPr>
  </w:style>
  <w:style w:type="paragraph" w:customStyle="1" w:styleId="a">
    <w:name w:val="כותרת סעיף"/>
    <w:basedOn w:val="Normal"/>
    <w:uiPriority w:val="99"/>
    <w:rsid w:val="00BD1740"/>
    <w:pPr>
      <w:numPr>
        <w:numId w:val="11"/>
      </w:numPr>
      <w:spacing w:before="240"/>
      <w:ind w:right="0"/>
    </w:pPr>
    <w:rPr>
      <w:rFonts w:ascii="Arial" w:hAnsi="Arial" w:cs="Arial"/>
      <w:b/>
      <w:bCs/>
      <w:color w:val="1B3461"/>
      <w:szCs w:val="22"/>
    </w:rPr>
  </w:style>
  <w:style w:type="paragraph" w:customStyle="1" w:styleId="a9">
    <w:name w:val="תת סעיף"/>
    <w:basedOn w:val="Normal"/>
    <w:uiPriority w:val="99"/>
    <w:rsid w:val="00BD1740"/>
    <w:pPr>
      <w:tabs>
        <w:tab w:val="num" w:pos="1985"/>
      </w:tabs>
      <w:ind w:left="1985" w:right="0" w:hanging="851"/>
    </w:pPr>
    <w:rPr>
      <w:rFonts w:cs="Arial"/>
      <w:szCs w:val="22"/>
    </w:rPr>
  </w:style>
  <w:style w:type="paragraph" w:customStyle="1" w:styleId="14">
    <w:name w:val="תת סעיף1"/>
    <w:basedOn w:val="a9"/>
    <w:uiPriority w:val="99"/>
    <w:rsid w:val="00BD1740"/>
    <w:pPr>
      <w:tabs>
        <w:tab w:val="clear" w:pos="1985"/>
        <w:tab w:val="num" w:pos="2835"/>
      </w:tabs>
      <w:ind w:left="2835" w:hanging="850"/>
    </w:pPr>
  </w:style>
  <w:style w:type="table" w:styleId="TableGrid">
    <w:name w:val="Table Grid"/>
    <w:basedOn w:val="TableNormal"/>
    <w:uiPriority w:val="99"/>
    <w:rsid w:val="00F020CB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 2"/>
    <w:basedOn w:val="Normal"/>
    <w:link w:val="Normal2Char"/>
    <w:uiPriority w:val="99"/>
    <w:rsid w:val="00641F64"/>
    <w:pPr>
      <w:spacing w:after="240" w:line="240" w:lineRule="auto"/>
      <w:ind w:left="567" w:right="0"/>
      <w:jc w:val="left"/>
    </w:pPr>
    <w:rPr>
      <w:rFonts w:ascii="Arial" w:hAnsi="Arial" w:cs="Times New Roman"/>
      <w:sz w:val="24"/>
      <w:szCs w:val="20"/>
    </w:rPr>
  </w:style>
  <w:style w:type="character" w:customStyle="1" w:styleId="Normal2Char">
    <w:name w:val="Normal 2 Char"/>
    <w:link w:val="Normal2"/>
    <w:uiPriority w:val="99"/>
    <w:locked/>
    <w:rsid w:val="00641F64"/>
    <w:rPr>
      <w:rFonts w:ascii="Arial" w:hAnsi="Arial"/>
      <w:sz w:val="24"/>
      <w:lang w:eastAsia="he-IL" w:bidi="he-IL"/>
    </w:rPr>
  </w:style>
  <w:style w:type="character" w:customStyle="1" w:styleId="ListParagraphChar">
    <w:name w:val="List Paragraph Char"/>
    <w:aliases w:val="lp1 Char,Bullet List Char,FooterText Char,numbered Char,Paragraphe de liste1 Char,פיסקת bullets Char,LP1 Char,מכרזים - טקסט סעיפים Char,פיסקת רשימה11 Char,List Paragraph1 Char"/>
    <w:link w:val="ListParagraph"/>
    <w:uiPriority w:val="99"/>
    <w:locked/>
    <w:rsid w:val="00D03D66"/>
    <w:rPr>
      <w:sz w:val="24"/>
      <w:lang w:val="en-US" w:eastAsia="he-IL" w:bidi="he-IL"/>
    </w:rPr>
  </w:style>
  <w:style w:type="paragraph" w:customStyle="1" w:styleId="11">
    <w:name w:val="כותרת 1 נספח"/>
    <w:basedOn w:val="Heading1"/>
    <w:uiPriority w:val="99"/>
    <w:rsid w:val="00800F7B"/>
    <w:pPr>
      <w:keepLines/>
      <w:numPr>
        <w:numId w:val="94"/>
      </w:numPr>
      <w:spacing w:before="360" w:after="120" w:line="276" w:lineRule="auto"/>
      <w:ind w:right="0"/>
      <w:jc w:val="left"/>
    </w:pPr>
    <w:rPr>
      <w:rFonts w:ascii="Calibri" w:hAnsi="Calibri" w:cs="David"/>
      <w:b w:val="0"/>
      <w:sz w:val="28"/>
      <w:szCs w:val="24"/>
      <w:u w:val="none"/>
      <w:lang w:eastAsia="en-US"/>
    </w:rPr>
  </w:style>
  <w:style w:type="paragraph" w:customStyle="1" w:styleId="21">
    <w:name w:val="כותרת 2 נספח"/>
    <w:basedOn w:val="11"/>
    <w:uiPriority w:val="99"/>
    <w:rsid w:val="00800F7B"/>
    <w:pPr>
      <w:keepNext w:val="0"/>
      <w:numPr>
        <w:ilvl w:val="1"/>
      </w:numPr>
    </w:pPr>
    <w:rPr>
      <w:bCs w:val="0"/>
    </w:rPr>
  </w:style>
  <w:style w:type="paragraph" w:customStyle="1" w:styleId="15">
    <w:name w:val="תעריף 1"/>
    <w:uiPriority w:val="99"/>
    <w:rsid w:val="00800F7B"/>
    <w:pPr>
      <w:spacing w:after="200" w:line="276" w:lineRule="auto"/>
      <w:ind w:left="360" w:hanging="360"/>
    </w:pPr>
    <w:rPr>
      <w:rFonts w:ascii="Calibri" w:hAnsi="Calibri" w:cs="Arial"/>
      <w:b/>
      <w:bCs/>
      <w:noProof/>
      <w:kern w:val="32"/>
      <w:sz w:val="36"/>
      <w:szCs w:val="28"/>
    </w:rPr>
  </w:style>
  <w:style w:type="paragraph" w:customStyle="1" w:styleId="23">
    <w:name w:val="תעריף 2"/>
    <w:basedOn w:val="15"/>
    <w:uiPriority w:val="99"/>
    <w:rsid w:val="00800F7B"/>
    <w:pPr>
      <w:tabs>
        <w:tab w:val="num" w:pos="567"/>
      </w:tabs>
      <w:bidi/>
      <w:ind w:left="567" w:hanging="567"/>
    </w:pPr>
    <w:rPr>
      <w:b w:val="0"/>
      <w:bCs w:val="0"/>
      <w:sz w:val="24"/>
      <w:szCs w:val="24"/>
    </w:rPr>
  </w:style>
  <w:style w:type="paragraph" w:customStyle="1" w:styleId="32">
    <w:name w:val="תעריף 3"/>
    <w:basedOn w:val="23"/>
    <w:uiPriority w:val="99"/>
    <w:rsid w:val="00800F7B"/>
    <w:pPr>
      <w:tabs>
        <w:tab w:val="clear" w:pos="567"/>
        <w:tab w:val="num" w:pos="1418"/>
      </w:tabs>
      <w:spacing w:before="240" w:after="240"/>
      <w:ind w:left="1418" w:right="164" w:hanging="851"/>
      <w:outlineLvl w:val="1"/>
    </w:pPr>
    <w:rPr>
      <w:noProof w:val="0"/>
    </w:rPr>
  </w:style>
  <w:style w:type="paragraph" w:customStyle="1" w:styleId="16">
    <w:name w:val="רגיל תעריף 1"/>
    <w:basedOn w:val="Normal"/>
    <w:uiPriority w:val="99"/>
    <w:rsid w:val="00800F7B"/>
    <w:pPr>
      <w:spacing w:before="120" w:after="120" w:line="276" w:lineRule="auto"/>
      <w:ind w:left="368" w:right="164"/>
      <w:jc w:val="left"/>
    </w:pPr>
    <w:rPr>
      <w:rFonts w:ascii="Calibri" w:hAnsi="Calibri" w:cs="Arial"/>
      <w:lang w:eastAsia="en-US"/>
    </w:rPr>
  </w:style>
  <w:style w:type="paragraph" w:customStyle="1" w:styleId="24">
    <w:name w:val="רגיל תעריף 2"/>
    <w:basedOn w:val="Normal2"/>
    <w:uiPriority w:val="99"/>
    <w:rsid w:val="00800F7B"/>
    <w:pPr>
      <w:spacing w:before="120" w:after="120" w:line="276" w:lineRule="auto"/>
      <w:ind w:left="935"/>
    </w:pPr>
    <w:rPr>
      <w:rFonts w:ascii="Calibri" w:hAnsi="Calibri" w:cs="Arial"/>
      <w:sz w:val="22"/>
      <w:lang w:eastAsia="en-US"/>
    </w:rPr>
  </w:style>
  <w:style w:type="paragraph" w:customStyle="1" w:styleId="42">
    <w:name w:val="תעריף 4"/>
    <w:basedOn w:val="32"/>
    <w:uiPriority w:val="99"/>
    <w:rsid w:val="00800F7B"/>
    <w:pPr>
      <w:tabs>
        <w:tab w:val="clear" w:pos="1418"/>
        <w:tab w:val="num" w:pos="1701"/>
      </w:tabs>
      <w:spacing w:before="120" w:after="120"/>
      <w:ind w:left="1701" w:right="0" w:hanging="283"/>
    </w:pPr>
  </w:style>
  <w:style w:type="paragraph" w:customStyle="1" w:styleId="5">
    <w:name w:val="תעריף 5"/>
    <w:basedOn w:val="42"/>
    <w:uiPriority w:val="99"/>
    <w:rsid w:val="00800F7B"/>
    <w:pPr>
      <w:tabs>
        <w:tab w:val="clear" w:pos="1701"/>
        <w:tab w:val="num" w:pos="1985"/>
      </w:tabs>
      <w:spacing w:before="0"/>
      <w:ind w:left="2211" w:hanging="510"/>
    </w:pPr>
  </w:style>
  <w:style w:type="paragraph" w:customStyle="1" w:styleId="43">
    <w:name w:val="רגיל תעריף 4"/>
    <w:basedOn w:val="42"/>
    <w:uiPriority w:val="99"/>
    <w:rsid w:val="00800F7B"/>
    <w:pPr>
      <w:tabs>
        <w:tab w:val="clear" w:pos="1701"/>
      </w:tabs>
      <w:ind w:left="1643" w:firstLine="0"/>
    </w:pPr>
  </w:style>
  <w:style w:type="paragraph" w:customStyle="1" w:styleId="33">
    <w:name w:val="רגיל תעריף 3"/>
    <w:basedOn w:val="Heading3"/>
    <w:uiPriority w:val="99"/>
    <w:rsid w:val="00800F7B"/>
    <w:pPr>
      <w:numPr>
        <w:ilvl w:val="2"/>
      </w:numPr>
      <w:spacing w:before="240" w:after="240" w:line="276" w:lineRule="auto"/>
      <w:ind w:left="1360" w:right="164"/>
    </w:pPr>
    <w:rPr>
      <w:rFonts w:ascii="Calibri" w:hAnsi="Calibri" w:cs="David"/>
      <w:b w:val="0"/>
      <w:bCs w:val="0"/>
      <w:kern w:val="32"/>
      <w:sz w:val="24"/>
      <w:lang w:eastAsia="en-US"/>
    </w:rPr>
  </w:style>
  <w:style w:type="paragraph" w:customStyle="1" w:styleId="6">
    <w:name w:val="תעריף 6"/>
    <w:basedOn w:val="5"/>
    <w:uiPriority w:val="99"/>
    <w:rsid w:val="00800F7B"/>
    <w:pPr>
      <w:numPr>
        <w:numId w:val="16"/>
      </w:numPr>
      <w:spacing w:after="0"/>
    </w:pPr>
  </w:style>
  <w:style w:type="paragraph" w:styleId="PlainText">
    <w:name w:val="Plain Text"/>
    <w:basedOn w:val="Normal"/>
    <w:link w:val="PlainTextChar"/>
    <w:uiPriority w:val="99"/>
    <w:semiHidden/>
    <w:rsid w:val="00800F7B"/>
    <w:pPr>
      <w:spacing w:line="240" w:lineRule="auto"/>
      <w:ind w:right="164"/>
      <w:jc w:val="left"/>
    </w:pPr>
    <w:rPr>
      <w:rFonts w:ascii="Consolas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locked/>
    <w:rsid w:val="00800F7B"/>
    <w:rPr>
      <w:rFonts w:ascii="Consolas" w:hAnsi="Consolas" w:cs="Times New Roman"/>
      <w:sz w:val="21"/>
    </w:rPr>
  </w:style>
  <w:style w:type="paragraph" w:customStyle="1" w:styleId="30">
    <w:name w:val="כותרת 3 נספח"/>
    <w:basedOn w:val="21"/>
    <w:uiPriority w:val="99"/>
    <w:rsid w:val="00800F7B"/>
    <w:pPr>
      <w:numPr>
        <w:ilvl w:val="2"/>
      </w:numPr>
    </w:pPr>
  </w:style>
  <w:style w:type="paragraph" w:customStyle="1" w:styleId="4">
    <w:name w:val="כותרת 4 נספח"/>
    <w:basedOn w:val="30"/>
    <w:uiPriority w:val="99"/>
    <w:rsid w:val="00577D2B"/>
    <w:pPr>
      <w:numPr>
        <w:ilvl w:val="3"/>
      </w:numPr>
      <w:tabs>
        <w:tab w:val="left" w:pos="1558"/>
      </w:tabs>
      <w:spacing w:before="120"/>
    </w:pPr>
    <w:rPr>
      <w:rFonts w:ascii="Times New Roman" w:hAnsi="Times New Roman"/>
      <w:b/>
      <w:sz w:val="24"/>
    </w:rPr>
  </w:style>
  <w:style w:type="paragraph" w:customStyle="1" w:styleId="aa">
    <w:name w:val="שם נספח"/>
    <w:basedOn w:val="Caption"/>
    <w:uiPriority w:val="99"/>
    <w:rsid w:val="0058218E"/>
    <w:pPr>
      <w:pageBreakBefore/>
      <w:ind w:right="357"/>
    </w:pPr>
    <w:rPr>
      <w:rFonts w:cs="David"/>
      <w:b/>
      <w:bCs/>
      <w:i/>
      <w:iCs w:val="0"/>
      <w:color w:val="auto"/>
      <w:sz w:val="32"/>
      <w:szCs w:val="32"/>
      <w:u w:val="single"/>
    </w:rPr>
  </w:style>
  <w:style w:type="character" w:styleId="BookTitle">
    <w:name w:val="Book Title"/>
    <w:uiPriority w:val="99"/>
    <w:qFormat/>
    <w:rsid w:val="004D170D"/>
    <w:rPr>
      <w:rFonts w:cs="Times New Roman"/>
      <w:b/>
      <w:smallCaps/>
      <w:spacing w:val="5"/>
    </w:rPr>
  </w:style>
  <w:style w:type="paragraph" w:customStyle="1" w:styleId="N-1">
    <w:name w:val="N-1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567" w:right="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N-2">
    <w:name w:val="N-2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1247" w:right="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N-1A">
    <w:name w:val="N-1A"/>
    <w:basedOn w:val="N-1"/>
    <w:uiPriority w:val="99"/>
    <w:rsid w:val="00FD495E"/>
  </w:style>
  <w:style w:type="paragraph" w:customStyle="1" w:styleId="N-1B">
    <w:name w:val="N-1B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1304" w:right="0" w:hanging="34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ab">
    <w:name w:val="כותרת פרק"/>
    <w:basedOn w:val="Normal"/>
    <w:next w:val="Normal"/>
    <w:uiPriority w:val="99"/>
    <w:rsid w:val="00FD495E"/>
    <w:pPr>
      <w:tabs>
        <w:tab w:val="left" w:pos="454"/>
      </w:tabs>
      <w:spacing w:after="360"/>
      <w:ind w:right="0"/>
      <w:jc w:val="center"/>
    </w:pPr>
    <w:rPr>
      <w:rFonts w:ascii="Cambria" w:hAnsi="Cambria"/>
      <w:b/>
      <w:bCs/>
      <w:spacing w:val="20"/>
      <w:sz w:val="44"/>
      <w:szCs w:val="44"/>
      <w:u w:val="single"/>
      <w:lang w:eastAsia="en-US"/>
    </w:rPr>
  </w:style>
  <w:style w:type="paragraph" w:customStyle="1" w:styleId="ac">
    <w:name w:val="בסיס"/>
    <w:basedOn w:val="Normal"/>
    <w:uiPriority w:val="99"/>
    <w:rsid w:val="00FD495E"/>
    <w:pPr>
      <w:tabs>
        <w:tab w:val="left" w:pos="454"/>
      </w:tabs>
      <w:spacing w:after="200"/>
      <w:ind w:right="0"/>
    </w:pPr>
    <w:rPr>
      <w:rFonts w:ascii="Cambria" w:hAnsi="Cambria"/>
      <w:sz w:val="26"/>
      <w:szCs w:val="26"/>
      <w:lang w:eastAsia="en-US"/>
    </w:rPr>
  </w:style>
  <w:style w:type="character" w:styleId="Strong">
    <w:name w:val="Strong"/>
    <w:uiPriority w:val="99"/>
    <w:qFormat/>
    <w:rsid w:val="00FD495E"/>
    <w:rPr>
      <w:rFonts w:cs="Times New Roman"/>
      <w:b/>
      <w:color w:val="943634"/>
      <w:spacing w:val="5"/>
    </w:rPr>
  </w:style>
  <w:style w:type="character" w:styleId="Emphasis">
    <w:name w:val="Emphasis"/>
    <w:uiPriority w:val="99"/>
    <w:qFormat/>
    <w:rsid w:val="00FD495E"/>
    <w:rPr>
      <w:rFonts w:cs="Times New Roman"/>
      <w:caps/>
      <w:spacing w:val="5"/>
      <w:sz w:val="20"/>
    </w:rPr>
  </w:style>
  <w:style w:type="paragraph" w:styleId="NoSpacing">
    <w:name w:val="No Spacing"/>
    <w:basedOn w:val="Normal"/>
    <w:link w:val="NoSpacingChar"/>
    <w:uiPriority w:val="99"/>
    <w:qFormat/>
    <w:rsid w:val="00FD495E"/>
    <w:pPr>
      <w:bidi w:val="0"/>
      <w:spacing w:line="240" w:lineRule="auto"/>
      <w:ind w:right="0"/>
      <w:jc w:val="left"/>
    </w:pPr>
    <w:rPr>
      <w:rFonts w:ascii="Cambria" w:hAnsi="Cambria" w:cs="Times New Roman"/>
      <w:szCs w:val="20"/>
      <w:lang w:eastAsia="en-US"/>
    </w:rPr>
  </w:style>
  <w:style w:type="character" w:customStyle="1" w:styleId="NoSpacingChar">
    <w:name w:val="No Spacing Char"/>
    <w:link w:val="NoSpacing"/>
    <w:uiPriority w:val="99"/>
    <w:locked/>
    <w:rsid w:val="00FD495E"/>
    <w:rPr>
      <w:rFonts w:ascii="Cambria" w:hAnsi="Cambria"/>
      <w:sz w:val="22"/>
    </w:rPr>
  </w:style>
  <w:style w:type="paragraph" w:customStyle="1" w:styleId="17">
    <w:name w:val="ציטוט1"/>
    <w:basedOn w:val="Normal"/>
    <w:next w:val="Normal"/>
    <w:link w:val="ad"/>
    <w:uiPriority w:val="99"/>
    <w:rsid w:val="00FD495E"/>
    <w:pPr>
      <w:bidi w:val="0"/>
      <w:spacing w:after="200" w:line="252" w:lineRule="auto"/>
      <w:ind w:right="0"/>
      <w:jc w:val="left"/>
    </w:pPr>
    <w:rPr>
      <w:rFonts w:ascii="Cambria" w:hAnsi="Cambria" w:cs="Times New Roman"/>
      <w:i/>
      <w:szCs w:val="20"/>
      <w:lang w:eastAsia="en-US"/>
    </w:rPr>
  </w:style>
  <w:style w:type="character" w:customStyle="1" w:styleId="ad">
    <w:name w:val="ציטוט תו"/>
    <w:link w:val="17"/>
    <w:uiPriority w:val="99"/>
    <w:locked/>
    <w:rsid w:val="00FD495E"/>
    <w:rPr>
      <w:rFonts w:ascii="Cambria" w:hAnsi="Cambria"/>
      <w:i/>
      <w:sz w:val="22"/>
    </w:rPr>
  </w:style>
  <w:style w:type="paragraph" w:customStyle="1" w:styleId="18">
    <w:name w:val="ציטוט חזק1"/>
    <w:basedOn w:val="Normal"/>
    <w:next w:val="Normal"/>
    <w:link w:val="ae"/>
    <w:uiPriority w:val="99"/>
    <w:rsid w:val="00FD495E"/>
    <w:pPr>
      <w:pBdr>
        <w:top w:val="dotted" w:sz="2" w:space="10" w:color="632423"/>
        <w:bottom w:val="dotted" w:sz="2" w:space="4" w:color="632423"/>
      </w:pBdr>
      <w:bidi w:val="0"/>
      <w:spacing w:before="160" w:after="200" w:line="300" w:lineRule="auto"/>
      <w:ind w:left="1440" w:right="1440"/>
      <w:jc w:val="left"/>
    </w:pPr>
    <w:rPr>
      <w:rFonts w:ascii="Cambria" w:hAnsi="Cambria" w:cs="Times New Roman"/>
      <w:caps/>
      <w:color w:val="622423"/>
      <w:spacing w:val="5"/>
      <w:sz w:val="20"/>
      <w:szCs w:val="20"/>
      <w:lang w:eastAsia="en-US"/>
    </w:rPr>
  </w:style>
  <w:style w:type="character" w:customStyle="1" w:styleId="ae">
    <w:name w:val="ציטוט חזק תו"/>
    <w:link w:val="18"/>
    <w:uiPriority w:val="99"/>
    <w:locked/>
    <w:rsid w:val="00FD495E"/>
    <w:rPr>
      <w:rFonts w:ascii="Cambria" w:hAnsi="Cambria"/>
      <w:caps/>
      <w:color w:val="622423"/>
      <w:spacing w:val="5"/>
    </w:rPr>
  </w:style>
  <w:style w:type="character" w:customStyle="1" w:styleId="19">
    <w:name w:val="הדגשה עדינה1"/>
    <w:uiPriority w:val="99"/>
    <w:rsid w:val="00FD495E"/>
    <w:rPr>
      <w:i/>
    </w:rPr>
  </w:style>
  <w:style w:type="character" w:styleId="IntenseEmphasis">
    <w:name w:val="Intense Emphasis"/>
    <w:uiPriority w:val="99"/>
    <w:qFormat/>
    <w:rsid w:val="00FD495E"/>
    <w:rPr>
      <w:rFonts w:cs="Times New Roman"/>
      <w:i/>
      <w:caps/>
      <w:spacing w:val="10"/>
      <w:sz w:val="20"/>
    </w:rPr>
  </w:style>
  <w:style w:type="character" w:customStyle="1" w:styleId="1a">
    <w:name w:val="הפניה עדינה1"/>
    <w:uiPriority w:val="99"/>
    <w:rsid w:val="00FD495E"/>
    <w:rPr>
      <w:rFonts w:ascii="Calibri" w:hAnsi="Calibri"/>
      <w:i/>
      <w:color w:val="622423"/>
    </w:rPr>
  </w:style>
  <w:style w:type="character" w:styleId="IntenseReference">
    <w:name w:val="Intense Reference"/>
    <w:uiPriority w:val="99"/>
    <w:qFormat/>
    <w:rsid w:val="00FD495E"/>
    <w:rPr>
      <w:rFonts w:ascii="Calibri" w:hAnsi="Calibri" w:cs="Times New Roman"/>
      <w:b/>
      <w:i/>
      <w:color w:val="622423"/>
    </w:rPr>
  </w:style>
  <w:style w:type="paragraph" w:customStyle="1" w:styleId="211111">
    <w:name w:val="תת סעיף2 1.1.1.1.1"/>
    <w:basedOn w:val="14"/>
    <w:uiPriority w:val="99"/>
    <w:rsid w:val="00FD495E"/>
    <w:pPr>
      <w:tabs>
        <w:tab w:val="clear" w:pos="2835"/>
        <w:tab w:val="num" w:pos="4253"/>
      </w:tabs>
      <w:ind w:left="4253" w:hanging="1248"/>
    </w:pPr>
    <w:rPr>
      <w:lang w:eastAsia="en-US"/>
    </w:rPr>
  </w:style>
  <w:style w:type="character" w:customStyle="1" w:styleId="-1">
    <w:name w:val="פבל - סגנון ראשי 1 תו"/>
    <w:link w:val="-10"/>
    <w:uiPriority w:val="99"/>
    <w:locked/>
    <w:rsid w:val="00FD495E"/>
    <w:rPr>
      <w:rFonts w:ascii="Arial" w:hAnsi="Arial"/>
      <w:b/>
      <w:kern w:val="32"/>
      <w:sz w:val="32"/>
      <w:u w:val="single"/>
    </w:rPr>
  </w:style>
  <w:style w:type="paragraph" w:customStyle="1" w:styleId="-10">
    <w:name w:val="פבל - סגנון ראשי 1"/>
    <w:basedOn w:val="Normal"/>
    <w:link w:val="-1"/>
    <w:uiPriority w:val="99"/>
    <w:rsid w:val="00FD495E"/>
    <w:pPr>
      <w:keepNext/>
      <w:keepLines/>
      <w:spacing w:before="240" w:after="60"/>
      <w:ind w:right="-567"/>
      <w:jc w:val="center"/>
      <w:outlineLvl w:val="0"/>
    </w:pPr>
    <w:rPr>
      <w:rFonts w:ascii="Arial" w:hAnsi="Arial" w:cs="Times New Roman"/>
      <w:b/>
      <w:kern w:val="32"/>
      <w:sz w:val="32"/>
      <w:szCs w:val="20"/>
      <w:u w:val="single"/>
      <w:lang w:eastAsia="en-US"/>
    </w:rPr>
  </w:style>
  <w:style w:type="character" w:customStyle="1" w:styleId="1b">
    <w:name w:val="גוף טקסט1"/>
    <w:uiPriority w:val="99"/>
    <w:rsid w:val="00706397"/>
    <w:rPr>
      <w:rFonts w:ascii="Times New Roman" w:hAnsi="Times New Roman"/>
      <w:spacing w:val="0"/>
      <w:sz w:val="20"/>
      <w:u w:val="none"/>
      <w:effect w:val="none"/>
    </w:rPr>
  </w:style>
  <w:style w:type="character" w:customStyle="1" w:styleId="Bodytext6Spacing0pt">
    <w:name w:val="Body text (6) + Spacing 0 pt"/>
    <w:uiPriority w:val="99"/>
    <w:rsid w:val="00706397"/>
    <w:rPr>
      <w:rFonts w:ascii="Times New Roman" w:hAnsi="Times New Roman"/>
      <w:spacing w:val="0"/>
      <w:sz w:val="20"/>
      <w:u w:val="none"/>
      <w:effect w:val="none"/>
    </w:rPr>
  </w:style>
  <w:style w:type="paragraph" w:styleId="DocumentMap">
    <w:name w:val="Document Map"/>
    <w:basedOn w:val="Normal"/>
    <w:link w:val="DocumentMapChar"/>
    <w:uiPriority w:val="99"/>
    <w:semiHidden/>
    <w:rsid w:val="008665E9"/>
    <w:pPr>
      <w:spacing w:line="240" w:lineRule="auto"/>
      <w:ind w:right="0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locked/>
    <w:rsid w:val="008665E9"/>
    <w:rPr>
      <w:rFonts w:ascii="Tahoma" w:hAnsi="Tahoma" w:cs="Times New Roman"/>
      <w:sz w:val="16"/>
    </w:rPr>
  </w:style>
  <w:style w:type="character" w:styleId="LineNumber">
    <w:name w:val="line number"/>
    <w:uiPriority w:val="99"/>
    <w:semiHidden/>
    <w:rsid w:val="008665E9"/>
    <w:rPr>
      <w:rFonts w:cs="Times New Roman"/>
    </w:rPr>
  </w:style>
  <w:style w:type="paragraph" w:customStyle="1" w:styleId="12">
    <w:name w:val="סיעוף 1"/>
    <w:basedOn w:val="Normal"/>
    <w:uiPriority w:val="99"/>
    <w:rsid w:val="00A034C9"/>
    <w:pPr>
      <w:numPr>
        <w:numId w:val="148"/>
      </w:numPr>
      <w:spacing w:before="120" w:line="240" w:lineRule="auto"/>
      <w:ind w:right="0"/>
      <w:jc w:val="left"/>
    </w:pPr>
    <w:rPr>
      <w:sz w:val="24"/>
      <w:lang w:eastAsia="en-US"/>
    </w:rPr>
  </w:style>
  <w:style w:type="paragraph" w:customStyle="1" w:styleId="22">
    <w:name w:val="סיעוף 2"/>
    <w:basedOn w:val="12"/>
    <w:uiPriority w:val="99"/>
    <w:rsid w:val="00A034C9"/>
    <w:pPr>
      <w:numPr>
        <w:ilvl w:val="1"/>
      </w:numPr>
    </w:pPr>
  </w:style>
  <w:style w:type="paragraph" w:customStyle="1" w:styleId="31">
    <w:name w:val="סיעוף 3"/>
    <w:basedOn w:val="22"/>
    <w:uiPriority w:val="99"/>
    <w:rsid w:val="00A034C9"/>
    <w:pPr>
      <w:numPr>
        <w:ilvl w:val="2"/>
      </w:numPr>
    </w:pPr>
  </w:style>
  <w:style w:type="paragraph" w:customStyle="1" w:styleId="40">
    <w:name w:val="סיעוף 4"/>
    <w:basedOn w:val="31"/>
    <w:uiPriority w:val="99"/>
    <w:rsid w:val="00A034C9"/>
    <w:pPr>
      <w:numPr>
        <w:ilvl w:val="3"/>
      </w:numPr>
    </w:pPr>
  </w:style>
  <w:style w:type="paragraph" w:customStyle="1" w:styleId="Para2">
    <w:name w:val="Para2"/>
    <w:basedOn w:val="Normal"/>
    <w:uiPriority w:val="99"/>
    <w:rsid w:val="00E22396"/>
    <w:pPr>
      <w:spacing w:before="120" w:line="320" w:lineRule="exact"/>
      <w:ind w:left="720" w:right="0"/>
    </w:pPr>
  </w:style>
  <w:style w:type="character" w:customStyle="1" w:styleId="AlphaList20">
    <w:name w:val="Alpha List 2 תו"/>
    <w:link w:val="AlphaList2"/>
    <w:uiPriority w:val="99"/>
    <w:locked/>
    <w:rsid w:val="00E22396"/>
    <w:rPr>
      <w:sz w:val="24"/>
      <w:lang w:eastAsia="he-IL" w:bidi="he-IL"/>
    </w:rPr>
  </w:style>
  <w:style w:type="paragraph" w:customStyle="1" w:styleId="AlphaList2">
    <w:name w:val="Alpha List 2"/>
    <w:basedOn w:val="Normal"/>
    <w:link w:val="AlphaList20"/>
    <w:uiPriority w:val="99"/>
    <w:rsid w:val="00E22396"/>
    <w:pPr>
      <w:numPr>
        <w:numId w:val="149"/>
      </w:numPr>
      <w:spacing w:before="120" w:line="320" w:lineRule="exact"/>
      <w:ind w:right="0"/>
    </w:pPr>
    <w:rPr>
      <w:rFonts w:cs="Times New Roman"/>
      <w:sz w:val="24"/>
      <w:szCs w:val="20"/>
    </w:rPr>
  </w:style>
  <w:style w:type="paragraph" w:customStyle="1" w:styleId="1c">
    <w:name w:val="פיסקת רשימה1"/>
    <w:basedOn w:val="Normal"/>
    <w:uiPriority w:val="99"/>
    <w:rsid w:val="00FC669A"/>
    <w:pPr>
      <w:spacing w:after="200" w:line="276" w:lineRule="auto"/>
      <w:ind w:left="720" w:right="0"/>
      <w:contextualSpacing/>
      <w:jc w:val="left"/>
    </w:pPr>
    <w:rPr>
      <w:rFonts w:ascii="Calibri" w:hAnsi="Calibri" w:cs="Arial"/>
      <w:szCs w:val="22"/>
      <w:lang w:eastAsia="en-US"/>
    </w:rPr>
  </w:style>
  <w:style w:type="paragraph" w:customStyle="1" w:styleId="20">
    <w:name w:val="פיסקת רשימה2"/>
    <w:basedOn w:val="Normal"/>
    <w:link w:val="af"/>
    <w:uiPriority w:val="99"/>
    <w:rsid w:val="007D7361"/>
    <w:pPr>
      <w:numPr>
        <w:ilvl w:val="1"/>
        <w:numId w:val="1"/>
      </w:numPr>
      <w:ind w:right="0"/>
    </w:pPr>
    <w:rPr>
      <w:rFonts w:cs="Times New Roman"/>
      <w:sz w:val="24"/>
      <w:szCs w:val="20"/>
    </w:rPr>
  </w:style>
  <w:style w:type="character" w:customStyle="1" w:styleId="af">
    <w:name w:val="פיסקת רשימה תו"/>
    <w:aliases w:val="lp1 תו,Bullet List תו,FooterText תו,numbered תו,Paragraphe de liste1 תו,פיסקת bullets תו,LP1 תו,מכרזים - טקסט סעיפים תו,פיסקת רשימה11 תו,List Paragraph1 תו"/>
    <w:link w:val="20"/>
    <w:uiPriority w:val="34"/>
    <w:locked/>
    <w:rsid w:val="007D7361"/>
    <w:rPr>
      <w:sz w:val="24"/>
      <w:lang w:eastAsia="he-IL" w:bidi="he-IL"/>
    </w:rPr>
  </w:style>
  <w:style w:type="paragraph" w:customStyle="1" w:styleId="HNormal">
    <w:name w:val="HNormal"/>
    <w:link w:val="HNormal0"/>
    <w:rsid w:val="00491810"/>
    <w:pPr>
      <w:bidi/>
      <w:spacing w:after="120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rsid w:val="00491810"/>
    <w:rPr>
      <w:rFonts w:cs="David"/>
      <w:noProof/>
      <w:szCs w:val="24"/>
      <w:lang w:eastAsia="he-IL"/>
    </w:rPr>
  </w:style>
  <w:style w:type="table" w:customStyle="1" w:styleId="25">
    <w:name w:val="רשת טבלה בהירה2"/>
    <w:basedOn w:val="TableNormal"/>
    <w:uiPriority w:val="40"/>
    <w:rsid w:val="003103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4">
    <w:name w:val="רשת טבלה בהירה3"/>
    <w:basedOn w:val="TableNormal"/>
    <w:uiPriority w:val="40"/>
    <w:rsid w:val="003103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1">
    <w:name w:val="N1"/>
    <w:basedOn w:val="Normal"/>
    <w:next w:val="Heading2"/>
    <w:rsid w:val="0059164B"/>
    <w:pPr>
      <w:overflowPunct w:val="0"/>
      <w:autoSpaceDE w:val="0"/>
      <w:autoSpaceDN w:val="0"/>
      <w:adjustRightInd w:val="0"/>
      <w:spacing w:before="120" w:after="120" w:line="240" w:lineRule="auto"/>
      <w:ind w:left="709" w:right="0"/>
      <w:textAlignment w:val="baseline"/>
    </w:pPr>
    <w:rPr>
      <w:sz w:val="20"/>
    </w:rPr>
  </w:style>
  <w:style w:type="paragraph" w:customStyle="1" w:styleId="af0">
    <w:name w:val="הגדרות"/>
    <w:basedOn w:val="N1"/>
    <w:link w:val="af1"/>
    <w:qFormat/>
    <w:rsid w:val="0059164B"/>
    <w:pPr>
      <w:spacing w:before="0" w:after="0"/>
      <w:ind w:left="2642" w:hanging="1933"/>
    </w:pPr>
  </w:style>
  <w:style w:type="character" w:customStyle="1" w:styleId="af1">
    <w:name w:val="הגדרות תו"/>
    <w:basedOn w:val="DefaultParagraphFont"/>
    <w:link w:val="af0"/>
    <w:rsid w:val="0059164B"/>
    <w:rPr>
      <w:rFonts w:cs="David"/>
      <w:szCs w:val="24"/>
      <w:lang w:eastAsia="he-IL"/>
    </w:rPr>
  </w:style>
  <w:style w:type="paragraph" w:customStyle="1" w:styleId="af2">
    <w:name w:val="סגנון מרווח בין שורות:  בודד"/>
    <w:basedOn w:val="Normal"/>
    <w:rsid w:val="008076F0"/>
    <w:pPr>
      <w:spacing w:line="240" w:lineRule="auto"/>
      <w:ind w:right="0"/>
    </w:pPr>
    <w:rPr>
      <w:rFonts w:ascii="Arial" w:hAnsi="Arial" w:cs="Arial"/>
    </w:rPr>
  </w:style>
  <w:style w:type="paragraph" w:customStyle="1" w:styleId="2">
    <w:name w:val="מיספור2"/>
    <w:basedOn w:val="Normal"/>
    <w:next w:val="Normal"/>
    <w:rsid w:val="001D3801"/>
    <w:pPr>
      <w:numPr>
        <w:ilvl w:val="1"/>
        <w:numId w:val="176"/>
      </w:numPr>
      <w:spacing w:before="120" w:after="60" w:line="240" w:lineRule="auto"/>
      <w:ind w:right="0"/>
    </w:pPr>
    <w:rPr>
      <w:rFonts w:ascii="Arial" w:hAnsi="Arial" w:cs="Arial"/>
      <w:sz w:val="20"/>
    </w:rPr>
  </w:style>
  <w:style w:type="paragraph" w:customStyle="1" w:styleId="1">
    <w:name w:val="מספור1"/>
    <w:basedOn w:val="Normal"/>
    <w:next w:val="Normal"/>
    <w:link w:val="1d"/>
    <w:autoRedefine/>
    <w:rsid w:val="001D3801"/>
    <w:pPr>
      <w:numPr>
        <w:numId w:val="176"/>
      </w:numPr>
      <w:tabs>
        <w:tab w:val="left" w:pos="34"/>
        <w:tab w:val="left" w:pos="8640"/>
      </w:tabs>
      <w:spacing w:before="120" w:after="60" w:line="240" w:lineRule="auto"/>
    </w:pPr>
    <w:rPr>
      <w:rFonts w:ascii="Arial" w:hAnsi="Arial" w:cs="Times New Roman"/>
      <w:color w:val="000000"/>
      <w:sz w:val="20"/>
      <w:lang w:val="x-none" w:eastAsia="x-none"/>
    </w:rPr>
  </w:style>
  <w:style w:type="character" w:customStyle="1" w:styleId="1d">
    <w:name w:val="מספור1 תו"/>
    <w:link w:val="1"/>
    <w:rsid w:val="001D3801"/>
    <w:rPr>
      <w:rFonts w:ascii="Arial" w:hAnsi="Arial"/>
      <w:color w:val="000000"/>
      <w:szCs w:val="24"/>
      <w:lang w:val="x-none" w:eastAsia="x-none"/>
    </w:rPr>
  </w:style>
  <w:style w:type="paragraph" w:customStyle="1" w:styleId="3">
    <w:name w:val="מספור3"/>
    <w:basedOn w:val="Normal"/>
    <w:next w:val="Normal"/>
    <w:rsid w:val="001D3801"/>
    <w:pPr>
      <w:numPr>
        <w:ilvl w:val="2"/>
        <w:numId w:val="176"/>
      </w:numPr>
      <w:spacing w:before="120" w:after="60" w:line="240" w:lineRule="auto"/>
      <w:ind w:right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04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BF286-D3C3-4D84-83E3-14B230D2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29152B1F</Template>
  <TotalTime>0</TotalTime>
  <Pages>1</Pages>
  <Words>60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חוברת מכרז 1-2021 מתוקן נקי סופי לפרסום 29.11.2021</vt:lpstr>
      <vt:lpstr>טיוטת מכרז מתכננות - מתוקן אחרי דיון מתאריך 5.10.2021</vt:lpstr>
    </vt:vector>
  </TitlesOfParts>
  <Company>Tel-Aviv Municipality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מכרז 1-2021 מתוקן נקי סופי לפרסום 29.11.2021</dc:title>
  <dc:subject>1365939</dc:subject>
  <dc:creator>הנילוג</dc:creator>
  <cp:keywords/>
  <dc:description/>
  <cp:lastModifiedBy>אפרת אברהם</cp:lastModifiedBy>
  <cp:revision>3</cp:revision>
  <cp:lastPrinted>2021-11-29T12:24:00Z</cp:lastPrinted>
  <dcterms:created xsi:type="dcterms:W3CDTF">2021-12-27T18:21:00Z</dcterms:created>
  <dcterms:modified xsi:type="dcterms:W3CDTF">2021-12-27T18:21:00Z</dcterms:modified>
</cp:coreProperties>
</file>